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3BDC6" w14:textId="77777777" w:rsidR="00D62DED" w:rsidRDefault="00D62DED" w:rsidP="00B82F74">
      <w:pPr>
        <w:pStyle w:val="Headline"/>
        <w:rPr>
          <w:rFonts w:ascii="Arial" w:hAnsi="Arial" w:cs="Arial"/>
          <w:sz w:val="32"/>
          <w:szCs w:val="32"/>
        </w:rPr>
      </w:pPr>
    </w:p>
    <w:p w14:paraId="1DCB3392" w14:textId="77777777" w:rsidR="00BD5913" w:rsidRPr="00BD5913" w:rsidRDefault="00BD5913" w:rsidP="00BD5913">
      <w:pPr>
        <w:spacing w:line="360" w:lineRule="auto"/>
        <w:jc w:val="both"/>
        <w:rPr>
          <w:rFonts w:cs="Arial"/>
          <w:b/>
          <w:bCs/>
          <w:sz w:val="32"/>
          <w:szCs w:val="32"/>
        </w:rPr>
      </w:pPr>
    </w:p>
    <w:p w14:paraId="0D4623C8" w14:textId="4F985EF3" w:rsidR="00BD5913" w:rsidRDefault="00BD5913" w:rsidP="00117E42">
      <w:pPr>
        <w:spacing w:line="360" w:lineRule="auto"/>
        <w:rPr>
          <w:rFonts w:cs="Arial"/>
          <w:b/>
          <w:bCs/>
          <w:sz w:val="32"/>
          <w:szCs w:val="32"/>
        </w:rPr>
      </w:pPr>
      <w:r w:rsidRPr="00BD5913">
        <w:rPr>
          <w:rFonts w:cs="Arial"/>
          <w:b/>
          <w:bCs/>
          <w:sz w:val="32"/>
          <w:szCs w:val="32"/>
        </w:rPr>
        <w:t>Zentral-Übergangskasten für Ortbeton</w:t>
      </w:r>
      <w:r w:rsidR="00117E42">
        <w:rPr>
          <w:rFonts w:cs="Arial"/>
          <w:b/>
          <w:bCs/>
          <w:sz w:val="32"/>
          <w:szCs w:val="32"/>
        </w:rPr>
        <w:t>-</w:t>
      </w:r>
      <w:r w:rsidRPr="00BD5913">
        <w:rPr>
          <w:rFonts w:cs="Arial"/>
          <w:b/>
          <w:bCs/>
          <w:sz w:val="32"/>
          <w:szCs w:val="32"/>
        </w:rPr>
        <w:t xml:space="preserve"> </w:t>
      </w:r>
      <w:r w:rsidR="00117E42">
        <w:rPr>
          <w:rFonts w:cs="Arial"/>
          <w:b/>
          <w:bCs/>
          <w:sz w:val="32"/>
          <w:szCs w:val="32"/>
        </w:rPr>
        <w:t xml:space="preserve">und </w:t>
      </w:r>
      <w:r w:rsidRPr="00BD5913">
        <w:rPr>
          <w:rFonts w:cs="Arial"/>
          <w:b/>
          <w:bCs/>
          <w:sz w:val="32"/>
          <w:szCs w:val="32"/>
        </w:rPr>
        <w:t>vorgefertigte Elementdecken</w:t>
      </w:r>
    </w:p>
    <w:p w14:paraId="3529A1CC" w14:textId="77777777" w:rsidR="00BD5913" w:rsidRDefault="00BD5913" w:rsidP="00BD5913">
      <w:pPr>
        <w:spacing w:line="360" w:lineRule="auto"/>
        <w:jc w:val="both"/>
        <w:rPr>
          <w:iCs/>
        </w:rPr>
      </w:pPr>
    </w:p>
    <w:p w14:paraId="47176704" w14:textId="7F95AE73" w:rsidR="00204907" w:rsidRDefault="00E824C8" w:rsidP="00BD5913">
      <w:pPr>
        <w:suppressAutoHyphens/>
        <w:spacing w:after="120" w:line="360" w:lineRule="auto"/>
        <w:jc w:val="both"/>
        <w:rPr>
          <w:iCs/>
        </w:rPr>
      </w:pPr>
      <w:bookmarkStart w:id="0" w:name="_Hlk109901321"/>
      <w:r>
        <w:rPr>
          <w:iCs/>
        </w:rPr>
        <w:t xml:space="preserve">Auf Anregung der Betonbaubranche </w:t>
      </w:r>
      <w:r w:rsidRPr="00BD5913">
        <w:rPr>
          <w:iCs/>
        </w:rPr>
        <w:t xml:space="preserve">hat KAISER einen </w:t>
      </w:r>
      <w:r w:rsidR="00BD5913" w:rsidRPr="00BD5913">
        <w:rPr>
          <w:iCs/>
        </w:rPr>
        <w:t>Zentral-Übergangskasten</w:t>
      </w:r>
      <w:r w:rsidR="00BD5913">
        <w:rPr>
          <w:iCs/>
        </w:rPr>
        <w:t xml:space="preserve"> </w:t>
      </w:r>
      <w:r w:rsidRPr="00D42A51">
        <w:rPr>
          <w:iCs/>
        </w:rPr>
        <w:t xml:space="preserve">aus halogenfreiem Polyethylen </w:t>
      </w:r>
      <w:r>
        <w:rPr>
          <w:iCs/>
        </w:rPr>
        <w:t xml:space="preserve">für den Einsatz in der </w:t>
      </w:r>
      <w:r w:rsidRPr="00D42A51">
        <w:rPr>
          <w:iCs/>
        </w:rPr>
        <w:t>Werksfertigung</w:t>
      </w:r>
      <w:r>
        <w:rPr>
          <w:iCs/>
        </w:rPr>
        <w:t xml:space="preserve"> und im</w:t>
      </w:r>
      <w:r w:rsidRPr="00D42A51">
        <w:rPr>
          <w:iCs/>
        </w:rPr>
        <w:t xml:space="preserve"> Ortbeton </w:t>
      </w:r>
      <w:r w:rsidR="00BD5913">
        <w:rPr>
          <w:iCs/>
        </w:rPr>
        <w:t>entwickelt.</w:t>
      </w:r>
      <w:r>
        <w:rPr>
          <w:iCs/>
        </w:rPr>
        <w:t xml:space="preserve"> D</w:t>
      </w:r>
      <w:r w:rsidR="00BD5913">
        <w:rPr>
          <w:iCs/>
        </w:rPr>
        <w:t>er</w:t>
      </w:r>
      <w:r>
        <w:rPr>
          <w:iCs/>
        </w:rPr>
        <w:t xml:space="preserve"> neue </w:t>
      </w:r>
      <w:r w:rsidR="00BD5913" w:rsidRPr="00BD5913">
        <w:rPr>
          <w:iCs/>
        </w:rPr>
        <w:t>Übergangskasten</w:t>
      </w:r>
      <w:r>
        <w:rPr>
          <w:iCs/>
        </w:rPr>
        <w:t xml:space="preserve"> </w:t>
      </w:r>
      <w:r w:rsidRPr="00D42A51">
        <w:rPr>
          <w:iCs/>
        </w:rPr>
        <w:t>wird in die Decke als zentraler Einspeisepunkt über Elektroverteilungen und Trassen einbetoniert</w:t>
      </w:r>
      <w:r>
        <w:rPr>
          <w:iCs/>
        </w:rPr>
        <w:t xml:space="preserve">, um </w:t>
      </w:r>
      <w:r w:rsidRPr="00D42A51">
        <w:rPr>
          <w:iCs/>
        </w:rPr>
        <w:t xml:space="preserve">Rohre </w:t>
      </w:r>
      <w:r>
        <w:rPr>
          <w:iCs/>
        </w:rPr>
        <w:t>unterschiedlicher</w:t>
      </w:r>
      <w:r w:rsidRPr="00D42A51">
        <w:rPr>
          <w:iCs/>
        </w:rPr>
        <w:t xml:space="preserve"> Größen zusammen</w:t>
      </w:r>
      <w:r>
        <w:rPr>
          <w:iCs/>
        </w:rPr>
        <w:t>zuführen</w:t>
      </w:r>
      <w:r w:rsidRPr="00D42A51">
        <w:rPr>
          <w:iCs/>
        </w:rPr>
        <w:t xml:space="preserve">. Die </w:t>
      </w:r>
      <w:r>
        <w:rPr>
          <w:iCs/>
        </w:rPr>
        <w:t>im Kasten gebündelten</w:t>
      </w:r>
      <w:r w:rsidRPr="00D42A51">
        <w:rPr>
          <w:iCs/>
        </w:rPr>
        <w:t xml:space="preserve"> Leitungsrohre können über verschiedene Auslässe </w:t>
      </w:r>
      <w:r>
        <w:rPr>
          <w:iCs/>
        </w:rPr>
        <w:t xml:space="preserve">zum Beispiel </w:t>
      </w:r>
      <w:r w:rsidRPr="00D42A51">
        <w:rPr>
          <w:iCs/>
        </w:rPr>
        <w:t>an darunter liegende Stromkreisverteiler weitergeführt werden.</w:t>
      </w:r>
      <w:r>
        <w:rPr>
          <w:iCs/>
        </w:rPr>
        <w:t xml:space="preserve"> </w:t>
      </w:r>
      <w:r w:rsidRPr="00D42A51">
        <w:rPr>
          <w:iCs/>
        </w:rPr>
        <w:t xml:space="preserve">Der neue Zentral-Übergangskasten </w:t>
      </w:r>
      <w:r>
        <w:rPr>
          <w:iCs/>
        </w:rPr>
        <w:t xml:space="preserve">verfügt über 24 </w:t>
      </w:r>
      <w:r w:rsidRPr="00D42A51">
        <w:rPr>
          <w:iCs/>
        </w:rPr>
        <w:t>obere Rohreinführungen</w:t>
      </w:r>
      <w:r>
        <w:rPr>
          <w:iCs/>
        </w:rPr>
        <w:t xml:space="preserve"> der Größe</w:t>
      </w:r>
      <w:r w:rsidRPr="00D42A51">
        <w:rPr>
          <w:iCs/>
        </w:rPr>
        <w:t xml:space="preserve"> M20</w:t>
      </w:r>
      <w:r>
        <w:rPr>
          <w:iCs/>
        </w:rPr>
        <w:t xml:space="preserve"> bis M</w:t>
      </w:r>
      <w:r w:rsidRPr="00D42A51">
        <w:rPr>
          <w:iCs/>
        </w:rPr>
        <w:t xml:space="preserve">25 </w:t>
      </w:r>
      <w:r>
        <w:rPr>
          <w:iCs/>
        </w:rPr>
        <w:t>sowie sechs</w:t>
      </w:r>
      <w:r w:rsidRPr="00D42A51">
        <w:rPr>
          <w:iCs/>
        </w:rPr>
        <w:t xml:space="preserve"> </w:t>
      </w:r>
      <w:r>
        <w:rPr>
          <w:iCs/>
        </w:rPr>
        <w:t>Anschlüsse im Format</w:t>
      </w:r>
      <w:r w:rsidRPr="00D42A51">
        <w:rPr>
          <w:iCs/>
        </w:rPr>
        <w:t xml:space="preserve"> M25</w:t>
      </w:r>
      <w:r>
        <w:rPr>
          <w:iCs/>
        </w:rPr>
        <w:t xml:space="preserve"> bis M</w:t>
      </w:r>
      <w:r w:rsidRPr="00D42A51">
        <w:rPr>
          <w:iCs/>
        </w:rPr>
        <w:t>32</w:t>
      </w:r>
      <w:r>
        <w:rPr>
          <w:iCs/>
        </w:rPr>
        <w:t>,</w:t>
      </w:r>
      <w:r w:rsidRPr="00D42A51">
        <w:rPr>
          <w:iCs/>
        </w:rPr>
        <w:t xml:space="preserve"> </w:t>
      </w:r>
      <w:r>
        <w:rPr>
          <w:iCs/>
        </w:rPr>
        <w:t xml:space="preserve">die </w:t>
      </w:r>
      <w:r w:rsidRPr="00D42A51">
        <w:rPr>
          <w:iCs/>
        </w:rPr>
        <w:t xml:space="preserve">oberhalb der in der Regel 4 bis 6 cm starken Filigrandecke liegen. An den Stirnseiten, </w:t>
      </w:r>
      <w:r>
        <w:rPr>
          <w:iCs/>
        </w:rPr>
        <w:t xml:space="preserve">die zur Aneinanderreihung von Kästen genutzt werden können, ist </w:t>
      </w:r>
      <w:r w:rsidRPr="00D42A51">
        <w:rPr>
          <w:iCs/>
        </w:rPr>
        <w:t>jeweils eine Einführung von M40</w:t>
      </w:r>
      <w:r>
        <w:rPr>
          <w:iCs/>
        </w:rPr>
        <w:t xml:space="preserve"> bis M</w:t>
      </w:r>
      <w:r w:rsidRPr="00D42A51">
        <w:rPr>
          <w:iCs/>
        </w:rPr>
        <w:t>63</w:t>
      </w:r>
      <w:r>
        <w:rPr>
          <w:iCs/>
        </w:rPr>
        <w:t xml:space="preserve"> angebracht</w:t>
      </w:r>
      <w:r w:rsidRPr="00D42A51">
        <w:rPr>
          <w:iCs/>
        </w:rPr>
        <w:t>.</w:t>
      </w:r>
      <w:r>
        <w:rPr>
          <w:iCs/>
        </w:rPr>
        <w:t xml:space="preserve"> Weiter</w:t>
      </w:r>
      <w:r w:rsidR="00117E42">
        <w:rPr>
          <w:iCs/>
        </w:rPr>
        <w:t>e</w:t>
      </w:r>
      <w:r>
        <w:rPr>
          <w:iCs/>
        </w:rPr>
        <w:t xml:space="preserve"> Anschlussmöglichkeiten bieten </w:t>
      </w:r>
      <w:r w:rsidRPr="00D42A51">
        <w:rPr>
          <w:iCs/>
        </w:rPr>
        <w:t xml:space="preserve">vier großflächig ausschlagbare Fenster </w:t>
      </w:r>
      <w:r>
        <w:rPr>
          <w:iCs/>
        </w:rPr>
        <w:t xml:space="preserve">zur bündelweisen </w:t>
      </w:r>
      <w:r w:rsidRPr="00D42A51">
        <w:rPr>
          <w:iCs/>
        </w:rPr>
        <w:t xml:space="preserve">Rohreinführung. Optionale 45 mm hohe Aufsatzrahmen, die </w:t>
      </w:r>
      <w:r>
        <w:rPr>
          <w:iCs/>
        </w:rPr>
        <w:t xml:space="preserve">sich bedarfsgerecht </w:t>
      </w:r>
      <w:r w:rsidRPr="00D42A51">
        <w:rPr>
          <w:iCs/>
        </w:rPr>
        <w:t>aufeinander</w:t>
      </w:r>
      <w:r>
        <w:rPr>
          <w:iCs/>
        </w:rPr>
        <w:t>setzen lassen</w:t>
      </w:r>
      <w:r w:rsidRPr="00D42A51">
        <w:rPr>
          <w:iCs/>
        </w:rPr>
        <w:t xml:space="preserve">, </w:t>
      </w:r>
      <w:r>
        <w:rPr>
          <w:iCs/>
        </w:rPr>
        <w:t xml:space="preserve">dienen bei </w:t>
      </w:r>
      <w:r w:rsidRPr="00D42A51">
        <w:rPr>
          <w:iCs/>
        </w:rPr>
        <w:t>Unterdeckenisol</w:t>
      </w:r>
      <w:r w:rsidR="00117E42">
        <w:rPr>
          <w:iCs/>
        </w:rPr>
        <w:t xml:space="preserve">ierungen </w:t>
      </w:r>
      <w:r>
        <w:rPr>
          <w:iCs/>
        </w:rPr>
        <w:t xml:space="preserve">der Abstandsüberbrückung </w:t>
      </w:r>
      <w:r w:rsidRPr="00D42A51">
        <w:rPr>
          <w:iCs/>
        </w:rPr>
        <w:t>zwischen Rohbeton- und Fertigdecke.</w:t>
      </w:r>
      <w:r>
        <w:rPr>
          <w:iCs/>
        </w:rPr>
        <w:t xml:space="preserve"> Zur Installation wird das </w:t>
      </w:r>
      <w:r w:rsidRPr="00D42A51">
        <w:rPr>
          <w:iCs/>
        </w:rPr>
        <w:t xml:space="preserve">Frontteil des neuen Übergangskastens mit zwei System-Haftmagneten auf dem Schaltisch oder mit Nägeln </w:t>
      </w:r>
      <w:r w:rsidR="00117E42">
        <w:rPr>
          <w:iCs/>
        </w:rPr>
        <w:t xml:space="preserve">oder </w:t>
      </w:r>
      <w:r w:rsidRPr="00D42A51">
        <w:rPr>
          <w:iCs/>
        </w:rPr>
        <w:t xml:space="preserve">Klebern auf der Schalung befestigt und das Oberteil aufgerastet. Die Haftmagneten </w:t>
      </w:r>
      <w:r>
        <w:rPr>
          <w:iCs/>
        </w:rPr>
        <w:t>ermöglichen</w:t>
      </w:r>
      <w:r w:rsidRPr="00D42A51">
        <w:rPr>
          <w:iCs/>
        </w:rPr>
        <w:t xml:space="preserve"> </w:t>
      </w:r>
      <w:r>
        <w:rPr>
          <w:iCs/>
        </w:rPr>
        <w:t xml:space="preserve">das präzise, vollautomatisierte Positionieren </w:t>
      </w:r>
      <w:r w:rsidRPr="00D42A51">
        <w:rPr>
          <w:iCs/>
        </w:rPr>
        <w:t>der einzubettenden Elektro</w:t>
      </w:r>
      <w:r w:rsidR="00BD5913">
        <w:rPr>
          <w:iCs/>
        </w:rPr>
        <w:t>-I</w:t>
      </w:r>
      <w:r w:rsidRPr="00D42A51">
        <w:rPr>
          <w:iCs/>
        </w:rPr>
        <w:t xml:space="preserve">nstallation durch Schalungsroboter in der Werksfertigung. Nach dem Ausschalen lässt sich die Öffnungskontur des Frontteils mit einem Hammerschlag leicht </w:t>
      </w:r>
      <w:r w:rsidRPr="00D42A51">
        <w:rPr>
          <w:iCs/>
        </w:rPr>
        <w:lastRenderedPageBreak/>
        <w:t>ausschlagen. Für den sauberen Raumabschluss stehen Schraubdeckel aus Kunststoff oder Aluminium zur Verfügung.</w:t>
      </w:r>
    </w:p>
    <w:p w14:paraId="1DEF7FAF" w14:textId="77777777" w:rsidR="00085F8B" w:rsidRDefault="00085F8B" w:rsidP="00BD5913">
      <w:pPr>
        <w:suppressAutoHyphens/>
        <w:spacing w:after="120" w:line="360" w:lineRule="auto"/>
        <w:jc w:val="both"/>
        <w:rPr>
          <w:iCs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3"/>
      </w:tblGrid>
      <w:tr w:rsidR="00085F8B" w14:paraId="793541FA" w14:textId="77777777" w:rsidTr="00A14275">
        <w:tc>
          <w:tcPr>
            <w:tcW w:w="6803" w:type="dxa"/>
          </w:tcPr>
          <w:p w14:paraId="175D8147" w14:textId="77777777" w:rsidR="00085F8B" w:rsidRDefault="00085F8B" w:rsidP="00A14275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inline distT="0" distB="0" distL="0" distR="0" wp14:anchorId="62CF467D" wp14:editId="44D00BF1">
                  <wp:extent cx="3048000" cy="1017270"/>
                  <wp:effectExtent l="0" t="0" r="0" b="0"/>
                  <wp:docPr id="689567894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017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5F8B" w:rsidRPr="00085F8B" w14:paraId="764C2909" w14:textId="77777777" w:rsidTr="00A14275">
        <w:tc>
          <w:tcPr>
            <w:tcW w:w="6803" w:type="dxa"/>
          </w:tcPr>
          <w:p w14:paraId="0B311513" w14:textId="77777777" w:rsidR="00085F8B" w:rsidRPr="000D1541" w:rsidRDefault="00085F8B" w:rsidP="00A14275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1: </w:t>
            </w:r>
            <w:r w:rsidRPr="000D1541">
              <w:rPr>
                <w:rFonts w:cs="Arial"/>
                <w:sz w:val="20"/>
                <w:szCs w:val="20"/>
              </w:rPr>
              <w:t>Der neue Zentral-Übergangskasten für den Einsatz in Ortbetondecken oder werkseitig vorgefertigten Elementdecken dient zur zentralen Zusammenführung von Rohren unterschiedlicher Durchmesser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14:paraId="75023A1D" w14:textId="77777777" w:rsidR="00085F8B" w:rsidRDefault="00085F8B" w:rsidP="00A14275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717C5DEC" w14:textId="77777777" w:rsidR="00085F8B" w:rsidRPr="00117E42" w:rsidRDefault="00085F8B" w:rsidP="00A14275">
            <w:pPr>
              <w:jc w:val="right"/>
              <w:rPr>
                <w:iCs/>
                <w:sz w:val="18"/>
                <w:szCs w:val="18"/>
                <w:lang w:val="en-US"/>
              </w:rPr>
            </w:pPr>
            <w:r w:rsidRPr="00117E42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4B2C1C72" w14:textId="77777777" w:rsidR="00085F8B" w:rsidRPr="00117E42" w:rsidRDefault="00085F8B" w:rsidP="00A14275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60D915C9" w14:textId="77777777" w:rsidR="00085F8B" w:rsidRDefault="00085F8B" w:rsidP="00BD5913">
      <w:pPr>
        <w:suppressAutoHyphens/>
        <w:spacing w:after="120" w:line="360" w:lineRule="auto"/>
        <w:jc w:val="both"/>
        <w:rPr>
          <w:iCs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F410FA" w14:paraId="68D88269" w14:textId="77777777" w:rsidTr="001C1EC7">
        <w:tc>
          <w:tcPr>
            <w:tcW w:w="6793" w:type="dxa"/>
          </w:tcPr>
          <w:bookmarkEnd w:id="0"/>
          <w:p w14:paraId="55D1B34D" w14:textId="43490B9A" w:rsidR="00F410FA" w:rsidRPr="00F410FA" w:rsidRDefault="00781BD2" w:rsidP="00781BD2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 wp14:anchorId="59C821FA" wp14:editId="75F34D8E">
                  <wp:extent cx="3016885" cy="1501775"/>
                  <wp:effectExtent l="0" t="0" r="0" b="3175"/>
                  <wp:docPr id="2116650957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885" cy="150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10FA" w:rsidRPr="00085F8B" w14:paraId="50F0E73F" w14:textId="77777777" w:rsidTr="001C1EC7">
        <w:tc>
          <w:tcPr>
            <w:tcW w:w="6793" w:type="dxa"/>
          </w:tcPr>
          <w:p w14:paraId="4E308189" w14:textId="6C9D9578" w:rsidR="00F410FA" w:rsidRPr="00246E87" w:rsidRDefault="00F410FA" w:rsidP="00117E42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2: </w:t>
            </w:r>
            <w:r>
              <w:rPr>
                <w:rFonts w:cs="Arial"/>
                <w:sz w:val="20"/>
                <w:szCs w:val="20"/>
              </w:rPr>
              <w:t>QR-Codes zu Produktvideos „Zentral-Übergangskasten für Ortbeton“ und „Zentral-Übergangskasten für Werksfertigu</w:t>
            </w:r>
            <w:r w:rsidR="00117E42">
              <w:rPr>
                <w:rFonts w:cs="Arial"/>
                <w:sz w:val="20"/>
                <w:szCs w:val="20"/>
              </w:rPr>
              <w:t>ng</w:t>
            </w:r>
            <w:r>
              <w:rPr>
                <w:rFonts w:cs="Arial"/>
                <w:sz w:val="20"/>
                <w:szCs w:val="20"/>
              </w:rPr>
              <w:t>“ auf Youtube</w:t>
            </w:r>
            <w:r w:rsidR="002D7D7A">
              <w:rPr>
                <w:rFonts w:cs="Arial"/>
                <w:sz w:val="20"/>
                <w:szCs w:val="20"/>
              </w:rPr>
              <w:t xml:space="preserve"> </w:t>
            </w:r>
          </w:p>
          <w:p w14:paraId="35E633BF" w14:textId="77777777" w:rsidR="00F410FA" w:rsidRDefault="00F410FA" w:rsidP="00117E42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5B5BEB18" w14:textId="77777777" w:rsidR="00F410FA" w:rsidRPr="00117E42" w:rsidRDefault="00F410FA" w:rsidP="00117E42">
            <w:pPr>
              <w:jc w:val="right"/>
              <w:rPr>
                <w:iCs/>
                <w:sz w:val="18"/>
                <w:szCs w:val="18"/>
                <w:lang w:val="en-US"/>
              </w:rPr>
            </w:pPr>
            <w:r w:rsidRPr="00117E42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7056E736" w14:textId="77777777" w:rsidR="00F410FA" w:rsidRPr="00117E42" w:rsidRDefault="00F410FA" w:rsidP="00117E42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7DE667EA" w14:textId="30B68C5E" w:rsidR="008D2DC2" w:rsidRDefault="008D2DC2">
      <w:pPr>
        <w:spacing w:line="360" w:lineRule="auto"/>
        <w:jc w:val="both"/>
        <w:rPr>
          <w:b/>
          <w:lang w:val="en-US"/>
        </w:rPr>
      </w:pPr>
    </w:p>
    <w:p w14:paraId="6EE72E64" w14:textId="77777777" w:rsidR="00A84AFC" w:rsidRPr="001B0779" w:rsidRDefault="00A84AFC" w:rsidP="00A84AFC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35EBB36E" w14:textId="77777777" w:rsidR="00A84AFC" w:rsidRPr="001B0779" w:rsidRDefault="00A84AFC" w:rsidP="00A84AFC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2E4F5B9A" w14:textId="052DB732" w:rsidR="00A84AFC" w:rsidRPr="001B0779" w:rsidRDefault="00A84AFC" w:rsidP="00A84AFC">
      <w:pPr>
        <w:spacing w:line="360" w:lineRule="auto"/>
        <w:jc w:val="both"/>
      </w:pPr>
      <w:hyperlink r:id="rId11" w:history="1">
        <w:r w:rsidRPr="001B0779">
          <w:rPr>
            <w:rStyle w:val="Hyperlink"/>
            <w:color w:val="auto"/>
          </w:rPr>
          <w:t>https://www.kaiser-elektro.de/de_DE/loesungen</w:t>
        </w:r>
      </w:hyperlink>
      <w:r w:rsidR="00B80942" w:rsidRPr="00B80942">
        <w:t>/</w:t>
      </w:r>
    </w:p>
    <w:p w14:paraId="3D0C2349" w14:textId="04229C3A" w:rsidR="00651B47" w:rsidRDefault="00651B47">
      <w:pPr>
        <w:spacing w:line="360" w:lineRule="auto"/>
        <w:jc w:val="both"/>
        <w:rPr>
          <w:b/>
          <w:lang w:val="en-US"/>
        </w:rPr>
      </w:pPr>
    </w:p>
    <w:tbl>
      <w:tblPr>
        <w:tblStyle w:val="TabellemithellemGitternetz"/>
        <w:tblW w:w="737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827"/>
        <w:gridCol w:w="993"/>
        <w:gridCol w:w="1275"/>
      </w:tblGrid>
      <w:tr w:rsidR="00F92784" w:rsidRPr="0097209C" w14:paraId="769C2990" w14:textId="77777777" w:rsidTr="00781BD2">
        <w:tc>
          <w:tcPr>
            <w:tcW w:w="1276" w:type="dxa"/>
          </w:tcPr>
          <w:p w14:paraId="3B0888BF" w14:textId="77777777" w:rsidR="00F92784" w:rsidRPr="0097209C" w:rsidRDefault="00F92784" w:rsidP="005E4318">
            <w:pPr>
              <w:suppressAutoHyphens/>
              <w:rPr>
                <w:sz w:val="18"/>
                <w:szCs w:val="18"/>
              </w:rPr>
            </w:pPr>
            <w:r w:rsidRPr="0097209C">
              <w:rPr>
                <w:sz w:val="18"/>
                <w:szCs w:val="18"/>
              </w:rPr>
              <w:t>Bilder:</w:t>
            </w:r>
          </w:p>
        </w:tc>
        <w:tc>
          <w:tcPr>
            <w:tcW w:w="3827" w:type="dxa"/>
          </w:tcPr>
          <w:p w14:paraId="49B043A9" w14:textId="77777777" w:rsidR="00342ECA" w:rsidRDefault="00781BD2" w:rsidP="005E4318">
            <w:pPr>
              <w:suppressAutoHyphens/>
              <w:rPr>
                <w:sz w:val="18"/>
                <w:szCs w:val="18"/>
              </w:rPr>
            </w:pPr>
            <w:r w:rsidRPr="00781BD2">
              <w:rPr>
                <w:sz w:val="18"/>
                <w:szCs w:val="18"/>
              </w:rPr>
              <w:t>KAISER_Zentraluebergangskasten_2000.jpg</w:t>
            </w:r>
          </w:p>
          <w:p w14:paraId="5172CC78" w14:textId="49E33897" w:rsidR="00781BD2" w:rsidRPr="0097209C" w:rsidRDefault="00781BD2" w:rsidP="005E4318">
            <w:pPr>
              <w:suppressAutoHyphens/>
              <w:rPr>
                <w:sz w:val="18"/>
                <w:szCs w:val="18"/>
              </w:rPr>
            </w:pPr>
            <w:r w:rsidRPr="00781BD2">
              <w:rPr>
                <w:sz w:val="18"/>
                <w:szCs w:val="18"/>
              </w:rPr>
              <w:t>qr_zuk_ortbeton_werksfert_1000.jpg</w:t>
            </w:r>
          </w:p>
        </w:tc>
        <w:tc>
          <w:tcPr>
            <w:tcW w:w="993" w:type="dxa"/>
          </w:tcPr>
          <w:p w14:paraId="3C1B0391" w14:textId="33948471" w:rsidR="00F92784" w:rsidRPr="0097209C" w:rsidRDefault="00B020F1" w:rsidP="005E4318">
            <w:pPr>
              <w:suppressAutoHyphens/>
              <w:rPr>
                <w:sz w:val="18"/>
                <w:szCs w:val="18"/>
              </w:rPr>
            </w:pPr>
            <w:r w:rsidRPr="0097209C">
              <w:rPr>
                <w:sz w:val="18"/>
                <w:szCs w:val="18"/>
              </w:rPr>
              <w:t>Zeichen:</w:t>
            </w:r>
          </w:p>
        </w:tc>
        <w:tc>
          <w:tcPr>
            <w:tcW w:w="1275" w:type="dxa"/>
          </w:tcPr>
          <w:p w14:paraId="7364A1B2" w14:textId="5CE74D7E" w:rsidR="00F92784" w:rsidRPr="0097209C" w:rsidRDefault="00781BD2" w:rsidP="00781BD2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1.696</w:t>
            </w:r>
          </w:p>
        </w:tc>
      </w:tr>
      <w:tr w:rsidR="00F92784" w:rsidRPr="0097209C" w14:paraId="15E5DB8D" w14:textId="77777777" w:rsidTr="00781BD2">
        <w:trPr>
          <w:trHeight w:val="422"/>
        </w:trPr>
        <w:tc>
          <w:tcPr>
            <w:tcW w:w="1276" w:type="dxa"/>
          </w:tcPr>
          <w:p w14:paraId="5FF37BE9" w14:textId="77777777" w:rsidR="00F92784" w:rsidRPr="0097209C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97209C">
              <w:rPr>
                <w:sz w:val="18"/>
                <w:szCs w:val="18"/>
              </w:rPr>
              <w:t>Dateiname:</w:t>
            </w:r>
          </w:p>
        </w:tc>
        <w:tc>
          <w:tcPr>
            <w:tcW w:w="3827" w:type="dxa"/>
          </w:tcPr>
          <w:p w14:paraId="1AE58A90" w14:textId="383A177E" w:rsidR="00F92784" w:rsidRPr="00781BD2" w:rsidRDefault="00117E42" w:rsidP="005E4318">
            <w:pPr>
              <w:suppressAutoHyphens/>
              <w:spacing w:before="120"/>
              <w:rPr>
                <w:sz w:val="16"/>
                <w:szCs w:val="16"/>
              </w:rPr>
            </w:pPr>
            <w:r w:rsidRPr="00781BD2">
              <w:rPr>
                <w:sz w:val="16"/>
                <w:szCs w:val="16"/>
              </w:rPr>
              <w:t>202511</w:t>
            </w:r>
            <w:r w:rsidR="00781BD2" w:rsidRPr="00781BD2">
              <w:rPr>
                <w:sz w:val="16"/>
                <w:szCs w:val="16"/>
              </w:rPr>
              <w:t>005</w:t>
            </w:r>
            <w:r w:rsidRPr="00781BD2">
              <w:rPr>
                <w:sz w:val="16"/>
                <w:szCs w:val="16"/>
              </w:rPr>
              <w:t>_pm_zentraluebergangskasten.docx</w:t>
            </w:r>
          </w:p>
        </w:tc>
        <w:tc>
          <w:tcPr>
            <w:tcW w:w="993" w:type="dxa"/>
          </w:tcPr>
          <w:p w14:paraId="730185E2" w14:textId="77777777" w:rsidR="00F92784" w:rsidRPr="0097209C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97209C">
              <w:rPr>
                <w:sz w:val="18"/>
                <w:szCs w:val="18"/>
              </w:rPr>
              <w:t>Datum:</w:t>
            </w:r>
          </w:p>
        </w:tc>
        <w:tc>
          <w:tcPr>
            <w:tcW w:w="1275" w:type="dxa"/>
          </w:tcPr>
          <w:p w14:paraId="1C7A2B8F" w14:textId="5EDD4710" w:rsidR="00F92784" w:rsidRPr="0097209C" w:rsidRDefault="001130F9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20.11.2025</w:t>
            </w:r>
          </w:p>
        </w:tc>
      </w:tr>
      <w:tr w:rsidR="00117E42" w:rsidRPr="0097209C" w14:paraId="5E0ABFD0" w14:textId="77777777" w:rsidTr="00781BD2">
        <w:trPr>
          <w:trHeight w:val="422"/>
        </w:trPr>
        <w:tc>
          <w:tcPr>
            <w:tcW w:w="1276" w:type="dxa"/>
          </w:tcPr>
          <w:p w14:paraId="37938CBB" w14:textId="46987A0F" w:rsidR="00117E42" w:rsidRPr="0097209C" w:rsidRDefault="002F0470" w:rsidP="005E4318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Tags:</w:t>
            </w:r>
          </w:p>
        </w:tc>
        <w:tc>
          <w:tcPr>
            <w:tcW w:w="6095" w:type="dxa"/>
            <w:gridSpan w:val="3"/>
          </w:tcPr>
          <w:p w14:paraId="407EDDAB" w14:textId="2AE2D547" w:rsidR="00117E42" w:rsidRPr="0097209C" w:rsidRDefault="0097209C" w:rsidP="00117E42">
            <w:pPr>
              <w:suppressAutoHyphens/>
              <w:spacing w:before="120"/>
              <w:rPr>
                <w:sz w:val="18"/>
                <w:szCs w:val="18"/>
              </w:rPr>
            </w:pPr>
            <w:r w:rsidRPr="0097209C">
              <w:rPr>
                <w:sz w:val="18"/>
                <w:szCs w:val="18"/>
              </w:rPr>
              <w:t>Kaiser Group, Elektroinstallation</w:t>
            </w:r>
            <w:r>
              <w:rPr>
                <w:sz w:val="18"/>
                <w:szCs w:val="18"/>
              </w:rPr>
              <w:t>, Betonbau, Zentral-Übergangskasten, Ortbeton, Ortbetondecke, vorgefertigte, Elementdecke, Rohrinstallation, Rohrdurchführung</w:t>
            </w:r>
          </w:p>
        </w:tc>
      </w:tr>
    </w:tbl>
    <w:p w14:paraId="4807F7A8" w14:textId="74B4C58A" w:rsidR="00871140" w:rsidRPr="0097209C" w:rsidRDefault="00871140">
      <w:pPr>
        <w:spacing w:line="360" w:lineRule="auto"/>
        <w:jc w:val="both"/>
        <w:rPr>
          <w:b/>
        </w:rPr>
      </w:pPr>
    </w:p>
    <w:p w14:paraId="4E6A9DE5" w14:textId="77777777" w:rsidR="008D2DC2" w:rsidRPr="0097209C" w:rsidRDefault="008D2DC2" w:rsidP="00DB5AFE">
      <w:pPr>
        <w:spacing w:line="360" w:lineRule="auto"/>
        <w:jc w:val="both"/>
      </w:pPr>
    </w:p>
    <w:p w14:paraId="4457993A" w14:textId="77777777" w:rsidR="00F410FA" w:rsidRPr="0097209C" w:rsidRDefault="00F410FA" w:rsidP="00F410FA"/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0545AE" w14:paraId="69B6BEEF" w14:textId="77777777" w:rsidTr="005D5894">
        <w:trPr>
          <w:trHeight w:val="10060"/>
        </w:trPr>
        <w:tc>
          <w:tcPr>
            <w:tcW w:w="7083" w:type="dxa"/>
          </w:tcPr>
          <w:p w14:paraId="04E985F3" w14:textId="77777777" w:rsidR="000545AE" w:rsidRPr="00C579A8" w:rsidRDefault="000545AE" w:rsidP="005D589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lastRenderedPageBreak/>
              <w:t xml:space="preserve">Unternehmensprofil </w:t>
            </w:r>
          </w:p>
          <w:p w14:paraId="0DC45DE6" w14:textId="77777777" w:rsidR="000545AE" w:rsidRPr="00B46235" w:rsidRDefault="000545AE" w:rsidP="005D5894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152F0E2" w14:textId="77777777" w:rsidR="000545AE" w:rsidRPr="00B46235" w:rsidRDefault="000545AE" w:rsidP="005D5894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25EFEE03" w14:textId="77777777" w:rsidR="000545AE" w:rsidRPr="00B46235" w:rsidRDefault="000545AE" w:rsidP="005D5894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Landesgesellschaften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008AAFC0" w14:textId="77777777" w:rsidR="000545AE" w:rsidRPr="008E6FF0" w:rsidRDefault="000545AE" w:rsidP="005D5894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0545AE" w14:paraId="2885C12E" w14:textId="77777777" w:rsidTr="005D5894">
              <w:tc>
                <w:tcPr>
                  <w:tcW w:w="3722" w:type="dxa"/>
                </w:tcPr>
                <w:p w14:paraId="6385173D" w14:textId="77777777" w:rsidR="000545AE" w:rsidRPr="00261828" w:rsidRDefault="000545AE" w:rsidP="005D5894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03D96BBD" w14:textId="77777777" w:rsidR="000545AE" w:rsidRDefault="000545AE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4706D1CE" w14:textId="77777777" w:rsidR="000545AE" w:rsidRDefault="000545AE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6BABA2C0" w14:textId="77777777" w:rsidR="000545AE" w:rsidRDefault="000545AE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328F9490" w14:textId="77777777" w:rsidR="000545AE" w:rsidRDefault="000545AE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4943390B" w14:textId="77777777" w:rsidR="000545AE" w:rsidRDefault="000545AE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32F047F1" w14:textId="77777777" w:rsidR="000545AE" w:rsidRPr="00261828" w:rsidRDefault="000545AE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4704C670" w14:textId="77777777" w:rsidR="000545AE" w:rsidRDefault="000545AE" w:rsidP="005D5894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1D3D8105" w14:textId="77777777" w:rsidR="000545AE" w:rsidRPr="00261828" w:rsidRDefault="000545AE" w:rsidP="005D5894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5B8B577C" w14:textId="77777777" w:rsidR="000545AE" w:rsidRPr="00261828" w:rsidRDefault="000545AE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0BA81282" w14:textId="77777777" w:rsidR="000545AE" w:rsidRDefault="000545AE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49DAAC44" w14:textId="77777777" w:rsidR="000545AE" w:rsidRPr="00261828" w:rsidRDefault="000545AE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650F7887" w14:textId="77777777" w:rsidR="000545AE" w:rsidRDefault="000545AE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D8FCC5B" w14:textId="77777777" w:rsidR="000545AE" w:rsidRPr="00261828" w:rsidRDefault="000545AE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309F7575" w14:textId="77777777" w:rsidR="000545AE" w:rsidRPr="00261828" w:rsidRDefault="000545AE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7069DE65" w14:textId="77777777" w:rsidR="000545AE" w:rsidRDefault="000545AE" w:rsidP="005D5894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2E50B82F" w14:textId="77777777" w:rsidR="000545AE" w:rsidRDefault="000545AE" w:rsidP="005D5894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0F646" w14:textId="77777777" w:rsidR="00370668" w:rsidRDefault="00370668">
      <w:r>
        <w:separator/>
      </w:r>
    </w:p>
    <w:p w14:paraId="0F54CB27" w14:textId="77777777" w:rsidR="00370668" w:rsidRDefault="00370668"/>
  </w:endnote>
  <w:endnote w:type="continuationSeparator" w:id="0">
    <w:p w14:paraId="48F6991F" w14:textId="77777777" w:rsidR="00370668" w:rsidRDefault="00370668">
      <w:r>
        <w:continuationSeparator/>
      </w:r>
    </w:p>
    <w:p w14:paraId="375D2928" w14:textId="77777777" w:rsidR="00370668" w:rsidRDefault="0037066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4BC7F" w14:textId="77777777" w:rsidR="00370668" w:rsidRDefault="00370668">
      <w:r>
        <w:separator/>
      </w:r>
    </w:p>
    <w:p w14:paraId="7EC00210" w14:textId="77777777" w:rsidR="00370668" w:rsidRDefault="00370668"/>
  </w:footnote>
  <w:footnote w:type="continuationSeparator" w:id="0">
    <w:p w14:paraId="7F01D43B" w14:textId="77777777" w:rsidR="00370668" w:rsidRDefault="00370668">
      <w:r>
        <w:continuationSeparator/>
      </w:r>
    </w:p>
    <w:p w14:paraId="0437DAAA" w14:textId="77777777" w:rsidR="00370668" w:rsidRDefault="0037066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085F8B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085F8B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085F8B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085F8B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085F8B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085F8B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085F8B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085F8B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085F8B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085F8B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085F8B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085F8B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545AE"/>
    <w:rsid w:val="000757F3"/>
    <w:rsid w:val="00085F8B"/>
    <w:rsid w:val="0009136B"/>
    <w:rsid w:val="0009544A"/>
    <w:rsid w:val="00096EFD"/>
    <w:rsid w:val="000D1D1D"/>
    <w:rsid w:val="000E188B"/>
    <w:rsid w:val="000F5FBF"/>
    <w:rsid w:val="001130F9"/>
    <w:rsid w:val="00116E2F"/>
    <w:rsid w:val="00117E42"/>
    <w:rsid w:val="0012004C"/>
    <w:rsid w:val="0012472C"/>
    <w:rsid w:val="001261AC"/>
    <w:rsid w:val="001432EE"/>
    <w:rsid w:val="00144351"/>
    <w:rsid w:val="001616BD"/>
    <w:rsid w:val="00176B4A"/>
    <w:rsid w:val="00182581"/>
    <w:rsid w:val="001846F3"/>
    <w:rsid w:val="00193134"/>
    <w:rsid w:val="00195408"/>
    <w:rsid w:val="001A6E55"/>
    <w:rsid w:val="001B0464"/>
    <w:rsid w:val="001F3E53"/>
    <w:rsid w:val="00204907"/>
    <w:rsid w:val="00206388"/>
    <w:rsid w:val="00215A2A"/>
    <w:rsid w:val="00246E87"/>
    <w:rsid w:val="00261828"/>
    <w:rsid w:val="00295D97"/>
    <w:rsid w:val="002A3BC4"/>
    <w:rsid w:val="002C7C90"/>
    <w:rsid w:val="002D54E1"/>
    <w:rsid w:val="002D7D7A"/>
    <w:rsid w:val="002F0470"/>
    <w:rsid w:val="002F1BAB"/>
    <w:rsid w:val="003021B9"/>
    <w:rsid w:val="00312B86"/>
    <w:rsid w:val="00315897"/>
    <w:rsid w:val="00333151"/>
    <w:rsid w:val="00342ECA"/>
    <w:rsid w:val="00347C56"/>
    <w:rsid w:val="00363419"/>
    <w:rsid w:val="00363D8C"/>
    <w:rsid w:val="00370668"/>
    <w:rsid w:val="0037196B"/>
    <w:rsid w:val="00385792"/>
    <w:rsid w:val="003A26E2"/>
    <w:rsid w:val="003A3264"/>
    <w:rsid w:val="003A7800"/>
    <w:rsid w:val="003B52B3"/>
    <w:rsid w:val="003B62E1"/>
    <w:rsid w:val="003B7499"/>
    <w:rsid w:val="003E0E71"/>
    <w:rsid w:val="003E43EF"/>
    <w:rsid w:val="004037EB"/>
    <w:rsid w:val="004131ED"/>
    <w:rsid w:val="00417197"/>
    <w:rsid w:val="004227DC"/>
    <w:rsid w:val="00425C08"/>
    <w:rsid w:val="004315F8"/>
    <w:rsid w:val="00462D9B"/>
    <w:rsid w:val="00466E35"/>
    <w:rsid w:val="00472DB0"/>
    <w:rsid w:val="004748CA"/>
    <w:rsid w:val="0049687F"/>
    <w:rsid w:val="004A0353"/>
    <w:rsid w:val="004A3A40"/>
    <w:rsid w:val="004B46A3"/>
    <w:rsid w:val="004C63A1"/>
    <w:rsid w:val="00517E19"/>
    <w:rsid w:val="00556BF1"/>
    <w:rsid w:val="00572024"/>
    <w:rsid w:val="00582E37"/>
    <w:rsid w:val="00590A12"/>
    <w:rsid w:val="005960B4"/>
    <w:rsid w:val="005A07CA"/>
    <w:rsid w:val="005A1BCF"/>
    <w:rsid w:val="005A278D"/>
    <w:rsid w:val="005B153E"/>
    <w:rsid w:val="005D457E"/>
    <w:rsid w:val="005E36A5"/>
    <w:rsid w:val="005E79A5"/>
    <w:rsid w:val="005F5EFD"/>
    <w:rsid w:val="00600B0D"/>
    <w:rsid w:val="00603A1D"/>
    <w:rsid w:val="0062141B"/>
    <w:rsid w:val="00644D1B"/>
    <w:rsid w:val="00651B47"/>
    <w:rsid w:val="00667B73"/>
    <w:rsid w:val="00684BA5"/>
    <w:rsid w:val="006878F4"/>
    <w:rsid w:val="006A4B2B"/>
    <w:rsid w:val="006A7E0C"/>
    <w:rsid w:val="006E4AF6"/>
    <w:rsid w:val="00713038"/>
    <w:rsid w:val="00723334"/>
    <w:rsid w:val="007508E9"/>
    <w:rsid w:val="007669BB"/>
    <w:rsid w:val="00781BD2"/>
    <w:rsid w:val="00790C2C"/>
    <w:rsid w:val="007A596B"/>
    <w:rsid w:val="007C5ADB"/>
    <w:rsid w:val="00811015"/>
    <w:rsid w:val="00821C44"/>
    <w:rsid w:val="0083034E"/>
    <w:rsid w:val="00837F77"/>
    <w:rsid w:val="008477B7"/>
    <w:rsid w:val="008538DD"/>
    <w:rsid w:val="00871140"/>
    <w:rsid w:val="00887CD3"/>
    <w:rsid w:val="008C0B3F"/>
    <w:rsid w:val="008C4AB4"/>
    <w:rsid w:val="008D2DC2"/>
    <w:rsid w:val="008E7E2B"/>
    <w:rsid w:val="00902BD3"/>
    <w:rsid w:val="00914F57"/>
    <w:rsid w:val="00944F0D"/>
    <w:rsid w:val="00963450"/>
    <w:rsid w:val="0097209C"/>
    <w:rsid w:val="00985E4C"/>
    <w:rsid w:val="00991A70"/>
    <w:rsid w:val="0099444E"/>
    <w:rsid w:val="009C273C"/>
    <w:rsid w:val="00A352FF"/>
    <w:rsid w:val="00A36668"/>
    <w:rsid w:val="00A52C91"/>
    <w:rsid w:val="00A54F22"/>
    <w:rsid w:val="00A57336"/>
    <w:rsid w:val="00A61C42"/>
    <w:rsid w:val="00A77908"/>
    <w:rsid w:val="00A84AFC"/>
    <w:rsid w:val="00A90D96"/>
    <w:rsid w:val="00AB1365"/>
    <w:rsid w:val="00AB1CCD"/>
    <w:rsid w:val="00AB6B81"/>
    <w:rsid w:val="00B020F1"/>
    <w:rsid w:val="00B223AD"/>
    <w:rsid w:val="00B240FF"/>
    <w:rsid w:val="00B34C41"/>
    <w:rsid w:val="00B417DA"/>
    <w:rsid w:val="00B550FB"/>
    <w:rsid w:val="00B618BE"/>
    <w:rsid w:val="00B62954"/>
    <w:rsid w:val="00B6345C"/>
    <w:rsid w:val="00B67649"/>
    <w:rsid w:val="00B80942"/>
    <w:rsid w:val="00B82F74"/>
    <w:rsid w:val="00B90BA5"/>
    <w:rsid w:val="00B966EE"/>
    <w:rsid w:val="00BB0113"/>
    <w:rsid w:val="00BB1D38"/>
    <w:rsid w:val="00BC4586"/>
    <w:rsid w:val="00BD5913"/>
    <w:rsid w:val="00BD7B24"/>
    <w:rsid w:val="00C03EF6"/>
    <w:rsid w:val="00C246E9"/>
    <w:rsid w:val="00C305EA"/>
    <w:rsid w:val="00C37574"/>
    <w:rsid w:val="00C40D65"/>
    <w:rsid w:val="00C42B4A"/>
    <w:rsid w:val="00C6465B"/>
    <w:rsid w:val="00C80310"/>
    <w:rsid w:val="00C951AE"/>
    <w:rsid w:val="00CC56F4"/>
    <w:rsid w:val="00CE01AB"/>
    <w:rsid w:val="00CE15E9"/>
    <w:rsid w:val="00D04D89"/>
    <w:rsid w:val="00D166FA"/>
    <w:rsid w:val="00D35632"/>
    <w:rsid w:val="00D62DED"/>
    <w:rsid w:val="00D63689"/>
    <w:rsid w:val="00D73A9A"/>
    <w:rsid w:val="00D74255"/>
    <w:rsid w:val="00D75CD4"/>
    <w:rsid w:val="00D80483"/>
    <w:rsid w:val="00DA0C4C"/>
    <w:rsid w:val="00DB5AFE"/>
    <w:rsid w:val="00DC7787"/>
    <w:rsid w:val="00DD4BB3"/>
    <w:rsid w:val="00DE7562"/>
    <w:rsid w:val="00DF20D0"/>
    <w:rsid w:val="00DF79F3"/>
    <w:rsid w:val="00E100F6"/>
    <w:rsid w:val="00E14354"/>
    <w:rsid w:val="00E23A0B"/>
    <w:rsid w:val="00E54441"/>
    <w:rsid w:val="00E67455"/>
    <w:rsid w:val="00E824C8"/>
    <w:rsid w:val="00E829F5"/>
    <w:rsid w:val="00EA084A"/>
    <w:rsid w:val="00EA217B"/>
    <w:rsid w:val="00F12C30"/>
    <w:rsid w:val="00F234E3"/>
    <w:rsid w:val="00F27D27"/>
    <w:rsid w:val="00F34BB1"/>
    <w:rsid w:val="00F410FA"/>
    <w:rsid w:val="00F440DA"/>
    <w:rsid w:val="00F65BF3"/>
    <w:rsid w:val="00F668C1"/>
    <w:rsid w:val="00F72FFC"/>
    <w:rsid w:val="00F83C9E"/>
    <w:rsid w:val="00F92784"/>
    <w:rsid w:val="00FB011A"/>
    <w:rsid w:val="00FD3D84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17E19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100F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100F6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100F6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100F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100F6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3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4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loesung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kaiser-elektro.de/de_DE/produkt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585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a.schlee</cp:lastModifiedBy>
  <cp:revision>7</cp:revision>
  <cp:lastPrinted>2014-03-18T08:11:00Z</cp:lastPrinted>
  <dcterms:created xsi:type="dcterms:W3CDTF">2025-10-10T10:55:00Z</dcterms:created>
  <dcterms:modified xsi:type="dcterms:W3CDTF">2025-11-20T13:13:00Z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