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ED30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5F9B124B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5B19A880" w14:textId="2AA5AC51" w:rsidR="00E01497" w:rsidRPr="008D7995" w:rsidRDefault="00240A4A" w:rsidP="00AA1503">
      <w:pPr>
        <w:suppressAutoHyphens/>
        <w:spacing w:line="360" w:lineRule="auto"/>
        <w:rPr>
          <w:b/>
          <w:sz w:val="24"/>
          <w:szCs w:val="24"/>
        </w:rPr>
      </w:pPr>
      <w:r w:rsidRPr="008D7995">
        <w:rPr>
          <w:b/>
          <w:sz w:val="24"/>
          <w:szCs w:val="24"/>
        </w:rPr>
        <w:t xml:space="preserve">IMS CS </w:t>
      </w:r>
      <w:r w:rsidR="008D7995" w:rsidRPr="008D7995">
        <w:rPr>
          <w:b/>
          <w:sz w:val="24"/>
          <w:szCs w:val="24"/>
        </w:rPr>
        <w:t xml:space="preserve">präsentiert </w:t>
      </w:r>
      <w:r w:rsidRPr="008D7995">
        <w:rPr>
          <w:b/>
          <w:sz w:val="24"/>
          <w:szCs w:val="24"/>
        </w:rPr>
        <w:t>H</w:t>
      </w:r>
      <w:r w:rsidR="008D7995" w:rsidRPr="008D7995">
        <w:rPr>
          <w:b/>
          <w:sz w:val="24"/>
          <w:szCs w:val="24"/>
        </w:rPr>
        <w:t>F-</w:t>
      </w:r>
      <w:r w:rsidRPr="008D7995">
        <w:rPr>
          <w:b/>
          <w:sz w:val="24"/>
          <w:szCs w:val="24"/>
        </w:rPr>
        <w:t xml:space="preserve">Verbindungstechnik </w:t>
      </w:r>
      <w:r w:rsidR="008D7995" w:rsidRPr="008D7995">
        <w:rPr>
          <w:b/>
          <w:sz w:val="24"/>
          <w:szCs w:val="24"/>
        </w:rPr>
        <w:t>in Chemnitz</w:t>
      </w:r>
    </w:p>
    <w:p w14:paraId="02622DDD" w14:textId="77777777" w:rsidR="00C07ADC" w:rsidRPr="00E82E31" w:rsidRDefault="00C07ADC" w:rsidP="00AA1503">
      <w:pPr>
        <w:suppressAutoHyphens/>
        <w:spacing w:line="360" w:lineRule="auto"/>
        <w:ind w:right="-2"/>
      </w:pPr>
    </w:p>
    <w:p w14:paraId="1E040C2F" w14:textId="4383E46D" w:rsidR="00E01497" w:rsidRDefault="004729E3" w:rsidP="00987B59">
      <w:pPr>
        <w:pStyle w:val="Kopfzeile"/>
        <w:tabs>
          <w:tab w:val="clear" w:pos="4536"/>
          <w:tab w:val="clear" w:pos="9072"/>
        </w:tabs>
        <w:suppressAutoHyphens/>
        <w:spacing w:line="360" w:lineRule="auto"/>
        <w:jc w:val="both"/>
      </w:pPr>
      <w:r w:rsidRPr="004729E3">
        <w:t>IMS Connector Systems, Spezialist für Hoch</w:t>
      </w:r>
      <w:r>
        <w:t xml:space="preserve">frequenz-Verbindungstechnik, </w:t>
      </w:r>
      <w:r w:rsidR="00240A4A">
        <w:t>präsentiert</w:t>
      </w:r>
      <w:r>
        <w:t xml:space="preserve"> am 27. und 28. September auf der Regionalmesse all about automation in Chemnitz einen Querschnitt seines Produkt- und Leistungsspektrums für die Industrieautomation. Am Messestand 1-314 sind neben </w:t>
      </w:r>
      <w:r w:rsidRPr="004729E3">
        <w:t>koaxialen HF-Steckverbindern</w:t>
      </w:r>
      <w:r w:rsidR="00240A4A">
        <w:t xml:space="preserve"> und </w:t>
      </w:r>
      <w:r w:rsidRPr="004729E3">
        <w:t>Kabelkonfektionen</w:t>
      </w:r>
      <w:r w:rsidR="00240A4A">
        <w:t xml:space="preserve"> sowie</w:t>
      </w:r>
      <w:r w:rsidRPr="004729E3">
        <w:t xml:space="preserve"> HF-Antennenschaltern </w:t>
      </w:r>
      <w:r>
        <w:t>auch nach</w:t>
      </w:r>
      <w:r w:rsidRPr="004729E3">
        <w:t xml:space="preserve"> Kundenanforderung entwickelte Steckverbinder für M2M- und IoT-Anwendungen</w:t>
      </w:r>
      <w:r>
        <w:t xml:space="preserve"> zu sehen</w:t>
      </w:r>
      <w:r w:rsidRPr="004729E3">
        <w:t>.</w:t>
      </w:r>
      <w:r>
        <w:t xml:space="preserve"> </w:t>
      </w:r>
      <w:r w:rsidR="00240A4A">
        <w:t xml:space="preserve">Zu den Highlights zählen neue </w:t>
      </w:r>
      <w:r w:rsidR="00240A4A" w:rsidRPr="004729E3">
        <w:t>Single-Pair-Ethernet-Verbindersysteme</w:t>
      </w:r>
      <w:r w:rsidR="00240A4A">
        <w:t xml:space="preserve"> für </w:t>
      </w:r>
      <w:r w:rsidR="008D7995">
        <w:t>die</w:t>
      </w:r>
      <w:r w:rsidR="00240A4A">
        <w:t xml:space="preserve"> beschleunigte industrielle Datenkommunikation. Die robusten Steckverbinder vereinfachen die Verkabelung und bieten hohe Datenraten bei Leitungslängen bis 1.000m</w:t>
      </w:r>
      <w:r w:rsidR="00240A4A" w:rsidRPr="004729E3">
        <w:t xml:space="preserve">. </w:t>
      </w:r>
      <w:r w:rsidR="00240A4A">
        <w:t xml:space="preserve">Als weitere Neuheit wird mit dem SmartMod ein intelligenter Steckverbinder für das kontinuierliche Condition Monitoring von Spannung, Strom, Leistung und </w:t>
      </w:r>
      <w:r w:rsidR="00433CD3">
        <w:t xml:space="preserve">der </w:t>
      </w:r>
      <w:r w:rsidR="009B418A">
        <w:t>Leiterplattentemperatur</w:t>
      </w:r>
      <w:r w:rsidR="00240A4A">
        <w:t xml:space="preserve"> vorgestellt. </w:t>
      </w:r>
      <w:r w:rsidR="008D7995" w:rsidRPr="008D7995">
        <w:t xml:space="preserve">Der innovative Steckverbinder im industrietypischen M12-Format verfügt über ein jeweils in Buchse und Stecker integriertes Sensormodul </w:t>
      </w:r>
      <w:r w:rsidR="00987B59">
        <w:t>mit Bluetooth-Schnittstelle.</w:t>
      </w:r>
      <w:r w:rsidR="00C83915">
        <w:t xml:space="preserve"> </w:t>
      </w:r>
      <w:r w:rsidR="00987B59" w:rsidRPr="00987B59">
        <w:t xml:space="preserve">Die Daten lassen sich über Distanzen </w:t>
      </w:r>
      <w:r w:rsidR="00987B59" w:rsidRPr="00D30957">
        <w:rPr>
          <w:bCs/>
        </w:rPr>
        <w:t xml:space="preserve">bis 40m </w:t>
      </w:r>
      <w:r w:rsidR="00987B59">
        <w:rPr>
          <w:bCs/>
        </w:rPr>
        <w:t xml:space="preserve">im Innen- </w:t>
      </w:r>
      <w:r w:rsidR="00987B59" w:rsidRPr="00D30957">
        <w:rPr>
          <w:bCs/>
        </w:rPr>
        <w:t xml:space="preserve">und 100m </w:t>
      </w:r>
      <w:r w:rsidR="00987B59">
        <w:rPr>
          <w:bCs/>
        </w:rPr>
        <w:t>im Außenbereich</w:t>
      </w:r>
      <w:r w:rsidR="00987B59" w:rsidRPr="00987B59">
        <w:t xml:space="preserve"> übertragen </w:t>
      </w:r>
      <w:r w:rsidR="00987B59">
        <w:t>sowie</w:t>
      </w:r>
      <w:r w:rsidR="00987B59" w:rsidRPr="00987B59">
        <w:t xml:space="preserve"> mit entsprechender App auf mobilen Endgeräten wie Smartphone oder Tablet auslesen. Zur IoT-fähigen Netzwerkanbindung an Steuerungs- und Leitsysteme sind Bluetooth Gateways mit Schnittstellen für alle gängigen Kommunikationsstandards von ProfiNet über Ethernet und Modbus bis EtherCAT verfügbar.</w:t>
      </w:r>
    </w:p>
    <w:p w14:paraId="4E904A1D" w14:textId="77777777" w:rsidR="00AA1503" w:rsidRDefault="00AA1503" w:rsidP="00AA1503">
      <w:pPr>
        <w:suppressAutoHyphens/>
        <w:spacing w:line="360" w:lineRule="auto"/>
        <w:jc w:val="both"/>
      </w:pPr>
    </w:p>
    <w:p w14:paraId="10780E88" w14:textId="77777777" w:rsidR="00AA1503" w:rsidRDefault="00AA1503" w:rsidP="00AA1503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6"/>
      </w:tblGrid>
      <w:tr w:rsidR="00C83915" w14:paraId="473BC223" w14:textId="77777777" w:rsidTr="00C83915">
        <w:trPr>
          <w:jc w:val="center"/>
        </w:trPr>
        <w:tc>
          <w:tcPr>
            <w:tcW w:w="7086" w:type="dxa"/>
          </w:tcPr>
          <w:p w14:paraId="7BFCFF22" w14:textId="77777777" w:rsidR="00C83915" w:rsidRDefault="00C83915" w:rsidP="00664FA3">
            <w:pPr>
              <w:suppressAutoHyphens/>
              <w:spacing w:after="120"/>
              <w:jc w:val="center"/>
            </w:pPr>
            <w:r w:rsidRPr="00DF3AE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CA30DFD" wp14:editId="365C768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3784865" cy="2083856"/>
                      <wp:effectExtent l="0" t="0" r="6350" b="0"/>
                      <wp:wrapNone/>
                      <wp:docPr id="20" name="Gruppieren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99A863-8C5E-B8CC-B92C-6B645AC291B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4865" cy="2083856"/>
                                <a:chOff x="0" y="0"/>
                                <a:chExt cx="3784865" cy="208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6145781" name="Grafik 2136145781">
                                  <a:extLst>
                                    <a:ext uri="{FF2B5EF4-FFF2-40B4-BE49-F238E27FC236}">
                                      <a16:creationId xmlns:a16="http://schemas.microsoft.com/office/drawing/2014/main" id="{D9FD3944-90F1-365A-08E0-A9A1EC56E35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84865" cy="2083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7554451" name="Grafik 1907554451">
                                  <a:extLst>
                                    <a:ext uri="{FF2B5EF4-FFF2-40B4-BE49-F238E27FC236}">
                                      <a16:creationId xmlns:a16="http://schemas.microsoft.com/office/drawing/2014/main" id="{41B2BC97-99A0-319A-9C33-D391215AC22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/>
                                <a:srcRect l="48514" r="39528" b="66610"/>
                                <a:stretch/>
                              </pic:blipFill>
                              <pic:spPr>
                                <a:xfrm>
                                  <a:off x="1522775" y="472"/>
                                  <a:ext cx="452626" cy="6957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9424872" name="Grafik 2129424872">
                                  <a:extLst>
                                    <a:ext uri="{FF2B5EF4-FFF2-40B4-BE49-F238E27FC236}">
                                      <a16:creationId xmlns:a16="http://schemas.microsoft.com/office/drawing/2014/main" id="{3DF02EE7-467F-FE53-68AF-379C145E96D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/>
                                <a:srcRect l="48514" r="39528" b="74499"/>
                                <a:stretch/>
                              </pic:blipFill>
                              <pic:spPr>
                                <a:xfrm>
                                  <a:off x="1084218" y="36190"/>
                                  <a:ext cx="452626" cy="53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251545" name="Grafik 826251545">
                                  <a:extLst>
                                    <a:ext uri="{FF2B5EF4-FFF2-40B4-BE49-F238E27FC236}">
                                      <a16:creationId xmlns:a16="http://schemas.microsoft.com/office/drawing/2014/main" id="{8F04B691-9B3D-95DF-864C-C8340DD269EB}"/>
                                    </a:ext>
                                  </a:extLst>
                                </pic:cNvPr>
                                <pic:cNvPicPr>
                                  <a:picLocks/>
                                </pic:cNvPicPr>
                              </pic:nvPicPr>
                              <pic:blipFill rotWithShape="1">
                                <a:blip r:embed="rId7"/>
                                <a:srcRect l="37588" t="36905" r="59164" b="60901"/>
                                <a:stretch/>
                              </pic:blipFill>
                              <pic:spPr>
                                <a:xfrm>
                                  <a:off x="1740540" y="677206"/>
                                  <a:ext cx="108000" cy="57600"/>
                                </a:xfrm>
                                <a:prstGeom prst="rect">
                                  <a:avLst/>
                                </a:prstGeom>
                                <a:effectLst>
                                  <a:softEdge rad="12700"/>
                                </a:effec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F9725" id="Gruppieren 19" o:spid="_x0000_s1026" style="position:absolute;margin-left:-.5pt;margin-top:.4pt;width:298pt;height:164.1pt;z-index:251659264" coordsize="37848,20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136145781" o:spid="_x0000_s1027" type="#_x0000_t75" style="position:absolute;width:37848;height:20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">
                        <v:imagedata r:id="rId12" o:title=""/>
                      </v:shape>
                      <v:shape id="Grafik 1907554451" o:spid="_x0000_s1028" type="#_x0000_t75" style="position:absolute;left:15227;top:4;width:4527;height:6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">
                        <v:imagedata r:id="rId12" o:title="" cropbottom="43654f" cropleft="31794f" cropright="25905f"/>
                      </v:shape>
                      <v:shape id="Grafik 2129424872" o:spid="_x0000_s1029" type="#_x0000_t75" style="position:absolute;left:10842;top:361;width:4526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">
                        <v:imagedata r:id="rId12" o:title="" cropbottom="48824f" cropleft="31794f" cropright="25905f"/>
                      </v:shape>
                      <v:shape id="Grafik 826251545" o:spid="_x0000_s1030" type="#_x0000_t75" style="position:absolute;left:17405;top:6772;width:108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">
                        <v:imagedata r:id="rId12" o:title="" croptop="24186f" cropbottom="39912f" cropleft="24634f" cropright="38774f"/>
                        <o:lock v:ext="edit" aspectratio="f"/>
                      </v:shape>
                    </v:group>
                  </w:pict>
                </mc:Fallback>
              </mc:AlternateContent>
            </w:r>
          </w:p>
          <w:p w14:paraId="33D4BB68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03264898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6EBBB174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31939EDD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07424819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14D4A952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3D707825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1EBDF69D" w14:textId="77777777" w:rsidR="00C83915" w:rsidRDefault="00C83915" w:rsidP="00664FA3">
            <w:pPr>
              <w:suppressAutoHyphens/>
              <w:spacing w:after="120"/>
              <w:jc w:val="center"/>
            </w:pPr>
          </w:p>
          <w:p w14:paraId="78AAB056" w14:textId="77777777" w:rsidR="00C83915" w:rsidRDefault="00C83915" w:rsidP="00664FA3">
            <w:pPr>
              <w:suppressAutoHyphens/>
              <w:spacing w:after="120"/>
              <w:jc w:val="center"/>
            </w:pPr>
          </w:p>
        </w:tc>
      </w:tr>
      <w:tr w:rsidR="00C83915" w:rsidRPr="00880E5C" w14:paraId="696D2EA3" w14:textId="77777777" w:rsidTr="00C83915">
        <w:trPr>
          <w:jc w:val="center"/>
        </w:trPr>
        <w:tc>
          <w:tcPr>
            <w:tcW w:w="7086" w:type="dxa"/>
          </w:tcPr>
          <w:p w14:paraId="5A938BF5" w14:textId="35DEFE31" w:rsidR="00C83915" w:rsidRPr="003D597E" w:rsidRDefault="00C83915" w:rsidP="00664FA3">
            <w:pPr>
              <w:suppressAutoHyphens/>
              <w:jc w:val="center"/>
              <w:rPr>
                <w:sz w:val="18"/>
                <w:szCs w:val="18"/>
              </w:rPr>
            </w:pPr>
            <w:r w:rsidRPr="003D597E">
              <w:rPr>
                <w:b/>
                <w:sz w:val="18"/>
              </w:rPr>
              <w:t>Bild:</w:t>
            </w:r>
            <w:r w:rsidRPr="003D597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Der SmartMod mit </w:t>
            </w:r>
            <w:r w:rsidRPr="009B418A">
              <w:rPr>
                <w:sz w:val="18"/>
                <w:szCs w:val="18"/>
              </w:rPr>
              <w:t>integriertem Sensormodul für das kontinuierliche Condition Monitoring von Spannung, Strom</w:t>
            </w:r>
            <w:r w:rsidR="00433CD3">
              <w:rPr>
                <w:sz w:val="18"/>
                <w:szCs w:val="18"/>
              </w:rPr>
              <w:t>,</w:t>
            </w:r>
            <w:r w:rsidRPr="009B418A">
              <w:rPr>
                <w:sz w:val="18"/>
                <w:szCs w:val="18"/>
              </w:rPr>
              <w:t xml:space="preserve"> Leistung und </w:t>
            </w:r>
            <w:r w:rsidR="00433CD3">
              <w:rPr>
                <w:sz w:val="18"/>
                <w:szCs w:val="18"/>
              </w:rPr>
              <w:t xml:space="preserve">der </w:t>
            </w:r>
            <w:r w:rsidR="009B418A" w:rsidRPr="009B418A">
              <w:rPr>
                <w:sz w:val="18"/>
                <w:szCs w:val="18"/>
              </w:rPr>
              <w:t>Leiterplattentemperatur</w:t>
            </w:r>
          </w:p>
        </w:tc>
      </w:tr>
    </w:tbl>
    <w:p w14:paraId="68D242A2" w14:textId="77777777" w:rsidR="00AA1503" w:rsidRDefault="00AA1503" w:rsidP="00C83915">
      <w:pPr>
        <w:suppressAutoHyphens/>
        <w:spacing w:line="360" w:lineRule="auto"/>
        <w:jc w:val="right"/>
      </w:pPr>
    </w:p>
    <w:p w14:paraId="655328C6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bookmarkEnd w:id="0"/>
    <w:p w14:paraId="522B41B2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2B69D945" w14:textId="77777777" w:rsidTr="003D597E">
        <w:tc>
          <w:tcPr>
            <w:tcW w:w="1018" w:type="dxa"/>
            <w:shd w:val="clear" w:color="auto" w:fill="auto"/>
          </w:tcPr>
          <w:p w14:paraId="60842FF1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4A300811" w14:textId="3B1B76D2" w:rsidR="00850735" w:rsidRPr="003D597E" w:rsidRDefault="00C83915" w:rsidP="003D597E">
            <w:pPr>
              <w:suppressAutoHyphens/>
              <w:rPr>
                <w:sz w:val="18"/>
                <w:szCs w:val="18"/>
              </w:rPr>
            </w:pPr>
            <w:r w:rsidRPr="00C114EA">
              <w:rPr>
                <w:sz w:val="18"/>
                <w:szCs w:val="18"/>
              </w:rPr>
              <w:t>smartmod_2000px.jpg</w:t>
            </w:r>
          </w:p>
        </w:tc>
        <w:tc>
          <w:tcPr>
            <w:tcW w:w="960" w:type="dxa"/>
            <w:shd w:val="clear" w:color="auto" w:fill="auto"/>
          </w:tcPr>
          <w:p w14:paraId="2FB25403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674DB6C7" w14:textId="69A0765C" w:rsidR="00850735" w:rsidRPr="003D597E" w:rsidRDefault="00C83915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1.4</w:t>
            </w:r>
            <w:r w:rsidR="00AC1533">
              <w:rPr>
                <w:sz w:val="18"/>
              </w:rPr>
              <w:t>36</w:t>
            </w:r>
          </w:p>
        </w:tc>
      </w:tr>
      <w:tr w:rsidR="00850735" w:rsidRPr="00880E5C" w14:paraId="6489F095" w14:textId="77777777" w:rsidTr="003D597E">
        <w:tc>
          <w:tcPr>
            <w:tcW w:w="1018" w:type="dxa"/>
            <w:shd w:val="clear" w:color="auto" w:fill="auto"/>
          </w:tcPr>
          <w:p w14:paraId="16C0F1E7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030CE97D" w14:textId="3901BD0D" w:rsidR="00850735" w:rsidRPr="003D597E" w:rsidRDefault="00C83915" w:rsidP="003D597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20230</w:t>
            </w:r>
            <w:r w:rsidR="00433CD3">
              <w:rPr>
                <w:sz w:val="18"/>
              </w:rPr>
              <w:t>8020</w:t>
            </w:r>
            <w:r>
              <w:rPr>
                <w:sz w:val="18"/>
              </w:rPr>
              <w:t>_pm_allabout-ch.docx</w:t>
            </w:r>
          </w:p>
        </w:tc>
        <w:tc>
          <w:tcPr>
            <w:tcW w:w="960" w:type="dxa"/>
            <w:shd w:val="clear" w:color="auto" w:fill="auto"/>
          </w:tcPr>
          <w:p w14:paraId="2166073A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622FF2FE" w14:textId="7023C921" w:rsidR="00850735" w:rsidRPr="003D597E" w:rsidRDefault="004D29A1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30.08.2023</w:t>
            </w:r>
          </w:p>
        </w:tc>
      </w:tr>
    </w:tbl>
    <w:p w14:paraId="1ADF7D11" w14:textId="77777777" w:rsidR="00850735" w:rsidRDefault="00850735" w:rsidP="00AA1503">
      <w:pPr>
        <w:suppressAutoHyphens/>
        <w:spacing w:line="360" w:lineRule="auto"/>
        <w:jc w:val="both"/>
      </w:pPr>
    </w:p>
    <w:p w14:paraId="0ACDAF19" w14:textId="77777777" w:rsidR="00850735" w:rsidRDefault="00850735" w:rsidP="00AA1503">
      <w:pPr>
        <w:suppressAutoHyphens/>
        <w:spacing w:line="360" w:lineRule="auto"/>
        <w:jc w:val="both"/>
      </w:pPr>
    </w:p>
    <w:p w14:paraId="0FC31539" w14:textId="77777777" w:rsidR="00850735" w:rsidRDefault="00850735" w:rsidP="00850735">
      <w:pPr>
        <w:suppressAutoHyphens/>
        <w:spacing w:before="120" w:after="120"/>
        <w:rPr>
          <w:b/>
          <w:sz w:val="16"/>
        </w:rPr>
      </w:pPr>
      <w:r>
        <w:rPr>
          <w:b/>
          <w:sz w:val="16"/>
        </w:rPr>
        <w:t>Unternehmensprofil</w:t>
      </w:r>
    </w:p>
    <w:p w14:paraId="5AB7201A" w14:textId="77777777" w:rsidR="00B2395F" w:rsidRDefault="00B2395F" w:rsidP="00B2395F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</w:t>
      </w:r>
      <w:r>
        <w:rPr>
          <w:sz w:val="16"/>
        </w:rPr>
        <w:t>-</w:t>
      </w:r>
      <w:r w:rsidRPr="002B790A">
        <w:rPr>
          <w:sz w:val="16"/>
        </w:rPr>
        <w:t>Speed</w:t>
      </w:r>
      <w:r>
        <w:rPr>
          <w:sz w:val="16"/>
        </w:rPr>
        <w:t>-</w:t>
      </w:r>
      <w:r w:rsidRPr="002B790A">
        <w:rPr>
          <w:sz w:val="16"/>
        </w:rPr>
        <w:t>Data</w:t>
      </w:r>
      <w:r>
        <w:rPr>
          <w:sz w:val="16"/>
        </w:rPr>
        <w:t>-</w:t>
      </w:r>
      <w:r w:rsidRPr="002B790A">
        <w:rPr>
          <w:sz w:val="16"/>
        </w:rPr>
        <w:t>Steckverbindern, Koaxial- und Nicht-HF-Kabelbaugruppen/Kabelbäumen, HF-Test- und HF-Antennenschalter, Testadaptern und Testbaugruppen, Small</w:t>
      </w:r>
      <w:r>
        <w:rPr>
          <w:sz w:val="16"/>
        </w:rPr>
        <w:t>-</w:t>
      </w:r>
      <w:r w:rsidRPr="002B790A">
        <w:rPr>
          <w:sz w:val="16"/>
        </w:rPr>
        <w:t>Cell</w:t>
      </w:r>
      <w:r>
        <w:rPr>
          <w:sz w:val="16"/>
        </w:rPr>
        <w:t>-</w:t>
      </w:r>
      <w:r w:rsidRPr="002B790A">
        <w:rPr>
          <w:sz w:val="16"/>
        </w:rPr>
        <w:t>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293BF04D" w14:textId="77777777" w:rsidR="00AA1503" w:rsidRDefault="00AA1503" w:rsidP="00AA1503">
      <w:pPr>
        <w:suppressAutoHyphens/>
        <w:spacing w:line="360" w:lineRule="auto"/>
        <w:jc w:val="both"/>
      </w:pPr>
    </w:p>
    <w:p w14:paraId="7B7E89C5" w14:textId="77777777" w:rsidR="00AC5E36" w:rsidRDefault="00AC5E36" w:rsidP="00AA1503">
      <w:pPr>
        <w:suppressAutoHyphens/>
        <w:spacing w:line="360" w:lineRule="auto"/>
        <w:jc w:val="both"/>
      </w:pPr>
    </w:p>
    <w:p w14:paraId="40783590" w14:textId="77777777" w:rsidR="00AC5E36" w:rsidRDefault="00AC5E36" w:rsidP="00AA1503">
      <w:pPr>
        <w:suppressAutoHyphens/>
        <w:spacing w:line="360" w:lineRule="auto"/>
        <w:jc w:val="both"/>
      </w:pPr>
    </w:p>
    <w:p w14:paraId="5EABBDD6" w14:textId="77777777" w:rsidR="00AC5E36" w:rsidRDefault="00AC5E36" w:rsidP="00AA1503">
      <w:pPr>
        <w:suppressAutoHyphens/>
        <w:spacing w:line="360" w:lineRule="auto"/>
        <w:jc w:val="both"/>
      </w:pPr>
    </w:p>
    <w:p w14:paraId="7D9EA37D" w14:textId="77777777" w:rsidR="00AC5E36" w:rsidRDefault="00AC5E36" w:rsidP="00AA1503">
      <w:pPr>
        <w:suppressAutoHyphens/>
        <w:spacing w:line="360" w:lineRule="auto"/>
        <w:jc w:val="both"/>
      </w:pPr>
    </w:p>
    <w:p w14:paraId="49F2F011" w14:textId="77777777" w:rsidR="002024CE" w:rsidRDefault="002024CE" w:rsidP="00AA1503">
      <w:pPr>
        <w:suppressAutoHyphens/>
        <w:spacing w:line="360" w:lineRule="auto"/>
        <w:jc w:val="both"/>
      </w:pPr>
    </w:p>
    <w:p w14:paraId="07F0872F" w14:textId="77777777" w:rsidR="00AC5E36" w:rsidRDefault="00AC5E36" w:rsidP="00AA1503">
      <w:pPr>
        <w:suppressAutoHyphens/>
        <w:spacing w:line="360" w:lineRule="auto"/>
        <w:jc w:val="both"/>
      </w:pPr>
    </w:p>
    <w:p w14:paraId="317EC2BC" w14:textId="77777777" w:rsidR="00AA1503" w:rsidRPr="00E82E31" w:rsidRDefault="00AA1503" w:rsidP="00AA1503">
      <w:pPr>
        <w:suppressAutoHyphens/>
        <w:spacing w:line="360" w:lineRule="auto"/>
        <w:jc w:val="both"/>
      </w:pPr>
    </w:p>
    <w:p w14:paraId="670163A9" w14:textId="77777777" w:rsidR="00E01497" w:rsidRDefault="00E01497" w:rsidP="00AA1503">
      <w:pPr>
        <w:suppressAutoHyphens/>
        <w:jc w:val="both"/>
      </w:pPr>
      <w:bookmarkStart w:id="1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AC5E36" w:rsidRPr="00880E5C" w14:paraId="077C8ABC" w14:textId="77777777" w:rsidTr="003D597E"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21D46024" w14:textId="77777777" w:rsidR="00895A37" w:rsidRPr="003D597E" w:rsidRDefault="00895A37" w:rsidP="00895A37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6B790E5B" w14:textId="77777777" w:rsidR="00895A37" w:rsidRPr="003D597E" w:rsidRDefault="00895A37" w:rsidP="00895A37">
            <w:pPr>
              <w:suppressAutoHyphens/>
              <w:spacing w:before="120" w:after="120" w:line="276" w:lineRule="auto"/>
              <w:jc w:val="both"/>
              <w:rPr>
                <w:b/>
                <w:bCs/>
              </w:rPr>
            </w:pPr>
            <w:r w:rsidRPr="003D597E">
              <w:rPr>
                <w:b/>
                <w:bCs/>
              </w:rPr>
              <w:t>IMS Connector Systems GmbH</w:t>
            </w:r>
          </w:p>
          <w:p w14:paraId="1E28ABA0" w14:textId="77777777" w:rsidR="00895A37" w:rsidRPr="00C833DF" w:rsidRDefault="00895A37" w:rsidP="00895A37">
            <w:pPr>
              <w:suppressAutoHyphens/>
              <w:spacing w:after="120" w:line="276" w:lineRule="auto"/>
              <w:jc w:val="both"/>
            </w:pPr>
            <w:r w:rsidRPr="00C833DF">
              <w:t>Frau Karin Schäuble</w:t>
            </w:r>
          </w:p>
          <w:p w14:paraId="194CE8A0" w14:textId="77777777" w:rsidR="00895A37" w:rsidRPr="00C833DF" w:rsidRDefault="00895A37" w:rsidP="00895A37">
            <w:pPr>
              <w:suppressAutoHyphens/>
              <w:spacing w:line="276" w:lineRule="auto"/>
              <w:jc w:val="both"/>
            </w:pPr>
            <w:r w:rsidRPr="00C833DF">
              <w:t>Obere Hauptstraße 30</w:t>
            </w:r>
          </w:p>
          <w:p w14:paraId="36851140" w14:textId="77777777" w:rsidR="00895A37" w:rsidRPr="00C833DF" w:rsidRDefault="00895A37" w:rsidP="00895A37">
            <w:pPr>
              <w:suppressAutoHyphens/>
              <w:spacing w:line="276" w:lineRule="auto"/>
              <w:jc w:val="both"/>
            </w:pPr>
            <w:r w:rsidRPr="00C833DF">
              <w:t>79843 Löffingen</w:t>
            </w:r>
          </w:p>
          <w:p w14:paraId="29F396E6" w14:textId="77777777" w:rsidR="00895A37" w:rsidRPr="00C833DF" w:rsidRDefault="00895A37" w:rsidP="00895A37">
            <w:pPr>
              <w:suppressAutoHyphens/>
              <w:spacing w:line="276" w:lineRule="auto"/>
              <w:jc w:val="both"/>
            </w:pPr>
            <w:r w:rsidRPr="00C833DF">
              <w:t>Deutschland</w:t>
            </w:r>
          </w:p>
          <w:p w14:paraId="00F0B672" w14:textId="77777777" w:rsidR="00895A37" w:rsidRPr="00C833DF" w:rsidRDefault="00895A37" w:rsidP="00895A37">
            <w:pPr>
              <w:suppressAutoHyphens/>
              <w:spacing w:before="120" w:line="276" w:lineRule="auto"/>
              <w:jc w:val="both"/>
              <w:rPr>
                <w:lang w:val="pt-PT"/>
              </w:rPr>
            </w:pPr>
            <w:r w:rsidRPr="00C833DF">
              <w:rPr>
                <w:lang w:val="pt-PT"/>
              </w:rPr>
              <w:t xml:space="preserve">Tel.: +49 </w:t>
            </w:r>
            <w:r w:rsidRPr="00C833DF">
              <w:t>(0)7654 901-123</w:t>
            </w:r>
          </w:p>
          <w:p w14:paraId="2D93F26E" w14:textId="77777777" w:rsidR="00895A37" w:rsidRPr="00C833DF" w:rsidRDefault="00895A37" w:rsidP="00895A37">
            <w:pPr>
              <w:suppressAutoHyphens/>
              <w:spacing w:line="276" w:lineRule="auto"/>
              <w:jc w:val="both"/>
            </w:pPr>
            <w:r w:rsidRPr="00C833DF">
              <w:rPr>
                <w:lang w:val="pt-PT"/>
              </w:rPr>
              <w:t xml:space="preserve">E-Mail: </w:t>
            </w:r>
            <w:r w:rsidRPr="00C833DF">
              <w:t>info@imscs.com</w:t>
            </w:r>
          </w:p>
          <w:p w14:paraId="1FC83696" w14:textId="77777777" w:rsidR="00895A37" w:rsidRPr="00C833DF" w:rsidRDefault="00895A37" w:rsidP="00895A37">
            <w:pPr>
              <w:suppressAutoHyphens/>
              <w:jc w:val="both"/>
            </w:pPr>
            <w:r w:rsidRPr="00C833DF">
              <w:t>Internet: www.imscs.com</w:t>
            </w:r>
          </w:p>
          <w:p w14:paraId="7271F3DB" w14:textId="77777777" w:rsidR="00AC5E36" w:rsidRDefault="00AC5E36" w:rsidP="003D597E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</w:tcPr>
          <w:p w14:paraId="18A50CDA" w14:textId="77777777" w:rsidR="00AC5E36" w:rsidRPr="003D597E" w:rsidRDefault="00AC5E36" w:rsidP="003D597E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0EEAB71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5D7E305D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4D123F2B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500E373A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4C698768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1"/>
    </w:tbl>
    <w:p w14:paraId="4FE2FBA1" w14:textId="77777777" w:rsidR="00880E5C" w:rsidRDefault="00880E5C" w:rsidP="00AA1503">
      <w:pPr>
        <w:suppressAutoHyphens/>
        <w:jc w:val="both"/>
      </w:pPr>
    </w:p>
    <w:p w14:paraId="51DC2535" w14:textId="77777777" w:rsidR="00850735" w:rsidRDefault="00850735" w:rsidP="00AA1503">
      <w:pPr>
        <w:suppressAutoHyphens/>
        <w:jc w:val="both"/>
      </w:pPr>
    </w:p>
    <w:p w14:paraId="058C344E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C72D7" w14:textId="77777777" w:rsidR="004729E3" w:rsidRDefault="004729E3">
      <w:r>
        <w:separator/>
      </w:r>
    </w:p>
  </w:endnote>
  <w:endnote w:type="continuationSeparator" w:id="0">
    <w:p w14:paraId="013F1AE5" w14:textId="77777777" w:rsidR="004729E3" w:rsidRDefault="0047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75EE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3771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43D7" w14:textId="77777777" w:rsidR="004729E3" w:rsidRDefault="004729E3">
      <w:r>
        <w:separator/>
      </w:r>
    </w:p>
  </w:footnote>
  <w:footnote w:type="continuationSeparator" w:id="0">
    <w:p w14:paraId="51A4930E" w14:textId="77777777" w:rsidR="004729E3" w:rsidRDefault="00472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85E2" w14:textId="182C9BA4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1E003E3" wp14:editId="6A020FC0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987B59">
      <w:rPr>
        <w:rStyle w:val="Seitenzahl"/>
        <w:sz w:val="18"/>
      </w:rPr>
      <w:t>IMS CS auf der „all about automation“ in Chemnitz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E76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C23355A" wp14:editId="1DC2C086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E3"/>
    <w:rsid w:val="00007AAF"/>
    <w:rsid w:val="0001034A"/>
    <w:rsid w:val="000139E7"/>
    <w:rsid w:val="00046048"/>
    <w:rsid w:val="00054A9E"/>
    <w:rsid w:val="00054D57"/>
    <w:rsid w:val="000824B5"/>
    <w:rsid w:val="00095E7B"/>
    <w:rsid w:val="000A3B8D"/>
    <w:rsid w:val="000B00DC"/>
    <w:rsid w:val="000C73B0"/>
    <w:rsid w:val="000D012D"/>
    <w:rsid w:val="000D0FDC"/>
    <w:rsid w:val="000E7D2B"/>
    <w:rsid w:val="000F4078"/>
    <w:rsid w:val="00100DDF"/>
    <w:rsid w:val="001168DE"/>
    <w:rsid w:val="001256DE"/>
    <w:rsid w:val="00132378"/>
    <w:rsid w:val="00137A6C"/>
    <w:rsid w:val="001470AB"/>
    <w:rsid w:val="0015097C"/>
    <w:rsid w:val="00176854"/>
    <w:rsid w:val="001837C4"/>
    <w:rsid w:val="0018611B"/>
    <w:rsid w:val="0019119A"/>
    <w:rsid w:val="0019427C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0A4A"/>
    <w:rsid w:val="0024470D"/>
    <w:rsid w:val="00286A63"/>
    <w:rsid w:val="002A2C29"/>
    <w:rsid w:val="002A5D98"/>
    <w:rsid w:val="002C54A7"/>
    <w:rsid w:val="00301A49"/>
    <w:rsid w:val="003044BE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A24A7"/>
    <w:rsid w:val="003B0564"/>
    <w:rsid w:val="003D597E"/>
    <w:rsid w:val="003E04C6"/>
    <w:rsid w:val="00416583"/>
    <w:rsid w:val="00433CD3"/>
    <w:rsid w:val="00435A55"/>
    <w:rsid w:val="0044326F"/>
    <w:rsid w:val="00450D02"/>
    <w:rsid w:val="00452E43"/>
    <w:rsid w:val="00453B00"/>
    <w:rsid w:val="004729E3"/>
    <w:rsid w:val="0047448B"/>
    <w:rsid w:val="00475295"/>
    <w:rsid w:val="004B0AA7"/>
    <w:rsid w:val="004C0FA5"/>
    <w:rsid w:val="004D29A1"/>
    <w:rsid w:val="004D5AD1"/>
    <w:rsid w:val="004E628C"/>
    <w:rsid w:val="004F62C7"/>
    <w:rsid w:val="005105C0"/>
    <w:rsid w:val="00520887"/>
    <w:rsid w:val="00534A58"/>
    <w:rsid w:val="00552100"/>
    <w:rsid w:val="00557109"/>
    <w:rsid w:val="00560853"/>
    <w:rsid w:val="0058047A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A14C7"/>
    <w:rsid w:val="006B334F"/>
    <w:rsid w:val="006B7741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B6E2C"/>
    <w:rsid w:val="007D1FA0"/>
    <w:rsid w:val="007F0ECF"/>
    <w:rsid w:val="007F1505"/>
    <w:rsid w:val="007F4499"/>
    <w:rsid w:val="007F4E0A"/>
    <w:rsid w:val="00800653"/>
    <w:rsid w:val="00803E91"/>
    <w:rsid w:val="008231CB"/>
    <w:rsid w:val="008416F4"/>
    <w:rsid w:val="008469C9"/>
    <w:rsid w:val="00850735"/>
    <w:rsid w:val="0085161F"/>
    <w:rsid w:val="0086293E"/>
    <w:rsid w:val="00880E5C"/>
    <w:rsid w:val="00881F54"/>
    <w:rsid w:val="00885470"/>
    <w:rsid w:val="008927AD"/>
    <w:rsid w:val="00895A37"/>
    <w:rsid w:val="008A2F03"/>
    <w:rsid w:val="008A47DD"/>
    <w:rsid w:val="008B0145"/>
    <w:rsid w:val="008C4E2F"/>
    <w:rsid w:val="008C7C1F"/>
    <w:rsid w:val="008D7995"/>
    <w:rsid w:val="008F518C"/>
    <w:rsid w:val="009271B1"/>
    <w:rsid w:val="009423DD"/>
    <w:rsid w:val="009441CC"/>
    <w:rsid w:val="009442EC"/>
    <w:rsid w:val="00960ACD"/>
    <w:rsid w:val="00987B59"/>
    <w:rsid w:val="009955DE"/>
    <w:rsid w:val="009B418A"/>
    <w:rsid w:val="009C0195"/>
    <w:rsid w:val="009C0D60"/>
    <w:rsid w:val="009D2EED"/>
    <w:rsid w:val="00A1389B"/>
    <w:rsid w:val="00A20D04"/>
    <w:rsid w:val="00A31387"/>
    <w:rsid w:val="00A34106"/>
    <w:rsid w:val="00A3639E"/>
    <w:rsid w:val="00A50E1F"/>
    <w:rsid w:val="00A55274"/>
    <w:rsid w:val="00A562FB"/>
    <w:rsid w:val="00A641A4"/>
    <w:rsid w:val="00A7211C"/>
    <w:rsid w:val="00AA1503"/>
    <w:rsid w:val="00AB0CD1"/>
    <w:rsid w:val="00AB560F"/>
    <w:rsid w:val="00AC1533"/>
    <w:rsid w:val="00AC5E36"/>
    <w:rsid w:val="00AD0213"/>
    <w:rsid w:val="00AF0A9F"/>
    <w:rsid w:val="00B105F1"/>
    <w:rsid w:val="00B2395F"/>
    <w:rsid w:val="00B36916"/>
    <w:rsid w:val="00B4199C"/>
    <w:rsid w:val="00B61850"/>
    <w:rsid w:val="00B667EA"/>
    <w:rsid w:val="00B77941"/>
    <w:rsid w:val="00B84C11"/>
    <w:rsid w:val="00B917A6"/>
    <w:rsid w:val="00B9441F"/>
    <w:rsid w:val="00BB1F0B"/>
    <w:rsid w:val="00BC370C"/>
    <w:rsid w:val="00BD6026"/>
    <w:rsid w:val="00BE2C7C"/>
    <w:rsid w:val="00C07ADC"/>
    <w:rsid w:val="00C14532"/>
    <w:rsid w:val="00C50FC7"/>
    <w:rsid w:val="00C51183"/>
    <w:rsid w:val="00C83915"/>
    <w:rsid w:val="00C902DE"/>
    <w:rsid w:val="00CF0C42"/>
    <w:rsid w:val="00D44BE8"/>
    <w:rsid w:val="00D74AA7"/>
    <w:rsid w:val="00DA2E10"/>
    <w:rsid w:val="00DB4F27"/>
    <w:rsid w:val="00DD57A3"/>
    <w:rsid w:val="00DE14EB"/>
    <w:rsid w:val="00DF6041"/>
    <w:rsid w:val="00E01497"/>
    <w:rsid w:val="00E54F1A"/>
    <w:rsid w:val="00E7294C"/>
    <w:rsid w:val="00E7751F"/>
    <w:rsid w:val="00E80126"/>
    <w:rsid w:val="00E82E31"/>
    <w:rsid w:val="00E90613"/>
    <w:rsid w:val="00EB310E"/>
    <w:rsid w:val="00EB3A97"/>
    <w:rsid w:val="00EB4092"/>
    <w:rsid w:val="00ED6799"/>
    <w:rsid w:val="00ED6F12"/>
    <w:rsid w:val="00EE7926"/>
    <w:rsid w:val="00EF1E63"/>
    <w:rsid w:val="00EF3C50"/>
    <w:rsid w:val="00F10B27"/>
    <w:rsid w:val="00F10BF0"/>
    <w:rsid w:val="00F25757"/>
    <w:rsid w:val="00F34233"/>
    <w:rsid w:val="00F42B1E"/>
    <w:rsid w:val="00F5727B"/>
    <w:rsid w:val="00F6489D"/>
    <w:rsid w:val="00F848D0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2EAE60"/>
  <w15:chartTrackingRefBased/>
  <w15:docId w15:val="{65D42BF4-44B8-4F54-8D7F-51A1683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735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C839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721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211C"/>
  </w:style>
  <w:style w:type="character" w:customStyle="1" w:styleId="KommentartextZchn">
    <w:name w:val="Kommentartext Zchn"/>
    <w:basedOn w:val="Absatz-Standardschriftart"/>
    <w:link w:val="Kommentartext"/>
    <w:uiPriority w:val="99"/>
    <w:rsid w:val="00A7211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21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211C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IMS\arbeitsdir\vorlage_de_ims-cs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vorlage_de_ims-cs_de.dotx</Template>
  <TotalTime>0</TotalTime>
  <Pages>2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3</cp:revision>
  <cp:lastPrinted>2002-09-20T12:05:00Z</cp:lastPrinted>
  <dcterms:created xsi:type="dcterms:W3CDTF">2023-08-28T12:06:00Z</dcterms:created>
  <dcterms:modified xsi:type="dcterms:W3CDTF">2023-08-30T08:06:00Z</dcterms:modified>
</cp:coreProperties>
</file>