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C0A354" w14:textId="59556C46" w:rsidR="005903C7" w:rsidRPr="005903C7" w:rsidRDefault="00CF0335" w:rsidP="0078335D">
      <w:pPr>
        <w:spacing w:after="1200"/>
        <w:ind w:left="-425" w:right="3969"/>
        <w:rPr>
          <w:rFonts w:ascii="NB International Pro Medium" w:eastAsia="Calibri" w:hAnsi="NB International Pro Medium" w:cs="Arial"/>
          <w:color w:val="007276"/>
          <w:sz w:val="52"/>
          <w:szCs w:val="52"/>
          <w:lang w:val="it-IT" w:eastAsia="en-US"/>
        </w:rPr>
      </w:pPr>
      <w:r>
        <w:rPr>
          <w:rFonts w:ascii="NB International Pro Medium" w:eastAsia="Calibri" w:hAnsi="NB International Pro Medium" w:cs="Arial"/>
          <w:color w:val="007276"/>
          <w:sz w:val="52"/>
          <w:szCs w:val="52"/>
          <w:lang w:eastAsia="en-US"/>
        </w:rPr>
        <w:t>Impulsgeber Inside</w:t>
      </w:r>
    </w:p>
    <w:p w14:paraId="7E46B4D7" w14:textId="77777777" w:rsidR="0078335D" w:rsidRPr="005F111B" w:rsidRDefault="0078335D" w:rsidP="006F184C">
      <w:pPr>
        <w:pStyle w:val="Default"/>
        <w:spacing w:line="360" w:lineRule="auto"/>
        <w:ind w:left="3118" w:right="-425"/>
        <w:jc w:val="both"/>
        <w:rPr>
          <w:rFonts w:ascii="NB International Pro Medium" w:hAnsi="NB International Pro Medium" w:cs="Arial"/>
          <w:color w:val="auto"/>
          <w:sz w:val="10"/>
          <w:szCs w:val="10"/>
        </w:rPr>
      </w:pPr>
    </w:p>
    <w:p w14:paraId="6B910742" w14:textId="4F66CF3B" w:rsidR="001D04F8" w:rsidRPr="00272C22" w:rsidRDefault="001D04F8" w:rsidP="001D04F8">
      <w:pPr>
        <w:pStyle w:val="Default"/>
        <w:spacing w:line="360" w:lineRule="auto"/>
        <w:ind w:left="3118" w:right="-425"/>
        <w:jc w:val="both"/>
        <w:rPr>
          <w:rFonts w:ascii="NB International Pro Medium" w:hAnsi="NB International Pro Medium" w:cs="Arial"/>
          <w:color w:val="auto"/>
          <w:sz w:val="22"/>
          <w:szCs w:val="22"/>
        </w:rPr>
      </w:pPr>
      <w:r w:rsidRPr="000C1778">
        <w:rPr>
          <w:rFonts w:ascii="NB International Pro" w:hAnsi="NB International Pro" w:cs="Arial"/>
          <w:iCs/>
          <w:color w:val="007276"/>
          <w:sz w:val="22"/>
          <w:szCs w:val="22"/>
        </w:rPr>
        <w:t xml:space="preserve">Nersingen, </w:t>
      </w:r>
      <w:r>
        <w:rPr>
          <w:rFonts w:ascii="NB International Pro" w:hAnsi="NB International Pro" w:cs="Arial"/>
          <w:iCs/>
          <w:color w:val="007276"/>
          <w:sz w:val="22"/>
          <w:szCs w:val="22"/>
        </w:rPr>
        <w:t>2</w:t>
      </w:r>
      <w:r w:rsidR="00E56667">
        <w:rPr>
          <w:rFonts w:ascii="NB International Pro" w:hAnsi="NB International Pro" w:cs="Arial"/>
          <w:iCs/>
          <w:color w:val="007276"/>
          <w:sz w:val="22"/>
          <w:szCs w:val="22"/>
        </w:rPr>
        <w:t>9</w:t>
      </w:r>
      <w:r w:rsidRPr="000C1778">
        <w:rPr>
          <w:rFonts w:ascii="NB International Pro" w:hAnsi="NB International Pro" w:cs="Arial"/>
          <w:iCs/>
          <w:color w:val="007276"/>
          <w:sz w:val="22"/>
          <w:szCs w:val="22"/>
        </w:rPr>
        <w:t>.0</w:t>
      </w:r>
      <w:r>
        <w:rPr>
          <w:rFonts w:ascii="NB International Pro" w:hAnsi="NB International Pro" w:cs="Arial"/>
          <w:iCs/>
          <w:color w:val="007276"/>
          <w:sz w:val="22"/>
          <w:szCs w:val="22"/>
        </w:rPr>
        <w:t>9</w:t>
      </w:r>
      <w:r w:rsidRPr="000C1778">
        <w:rPr>
          <w:rFonts w:ascii="NB International Pro" w:hAnsi="NB International Pro" w:cs="Arial"/>
          <w:iCs/>
          <w:color w:val="007276"/>
          <w:sz w:val="22"/>
          <w:szCs w:val="22"/>
        </w:rPr>
        <w:t>.202</w:t>
      </w:r>
      <w:r>
        <w:rPr>
          <w:rFonts w:ascii="NB International Pro" w:hAnsi="NB International Pro" w:cs="Arial"/>
          <w:iCs/>
          <w:color w:val="007276"/>
          <w:sz w:val="22"/>
          <w:szCs w:val="22"/>
        </w:rPr>
        <w:t>3</w:t>
      </w:r>
      <w:r w:rsidRPr="000C1778">
        <w:rPr>
          <w:rFonts w:ascii="NB International Pro" w:hAnsi="NB International Pro" w:cs="Arial"/>
          <w:iCs/>
          <w:color w:val="007276"/>
          <w:sz w:val="22"/>
          <w:szCs w:val="22"/>
        </w:rPr>
        <w:t xml:space="preserve"> – </w:t>
      </w:r>
      <w:r>
        <w:rPr>
          <w:rFonts w:ascii="NB International Pro Medium" w:hAnsi="NB International Pro Medium" w:cs="Arial"/>
          <w:color w:val="auto"/>
          <w:sz w:val="22"/>
          <w:szCs w:val="22"/>
        </w:rPr>
        <w:t xml:space="preserve">Alljährlich im Herbst öffnet der italienische Anlagen- und Maschinenbauer Biesse am deutschen Firmensitz </w:t>
      </w:r>
      <w:r w:rsidR="00823421">
        <w:rPr>
          <w:rFonts w:ascii="NB International Pro Medium" w:hAnsi="NB International Pro Medium" w:cs="Arial"/>
          <w:color w:val="auto"/>
          <w:sz w:val="22"/>
          <w:szCs w:val="22"/>
        </w:rPr>
        <w:t>seine Tore</w:t>
      </w:r>
      <w:r>
        <w:rPr>
          <w:rFonts w:ascii="NB International Pro Medium" w:hAnsi="NB International Pro Medium" w:cs="Arial"/>
          <w:color w:val="auto"/>
          <w:sz w:val="22"/>
          <w:szCs w:val="22"/>
        </w:rPr>
        <w:t xml:space="preserve"> </w:t>
      </w:r>
      <w:r w:rsidR="00823421">
        <w:rPr>
          <w:rFonts w:ascii="NB International Pro Medium" w:hAnsi="NB International Pro Medium" w:cs="Arial"/>
          <w:color w:val="auto"/>
          <w:sz w:val="22"/>
          <w:szCs w:val="22"/>
        </w:rPr>
        <w:t>und heißt</w:t>
      </w:r>
      <w:r w:rsidR="001E0203">
        <w:rPr>
          <w:rFonts w:ascii="NB International Pro Medium" w:hAnsi="NB International Pro Medium" w:cs="Arial"/>
          <w:color w:val="auto"/>
          <w:sz w:val="22"/>
          <w:szCs w:val="22"/>
        </w:rPr>
        <w:t xml:space="preserve"> </w:t>
      </w:r>
      <w:r>
        <w:rPr>
          <w:rFonts w:ascii="NB International Pro Medium" w:hAnsi="NB International Pro Medium" w:cs="Arial"/>
          <w:color w:val="auto"/>
          <w:sz w:val="22"/>
          <w:szCs w:val="22"/>
        </w:rPr>
        <w:t>Kunden und Interessenten zur Hausmesse Inside willkommen</w:t>
      </w:r>
      <w:r w:rsidR="00410832">
        <w:rPr>
          <w:rFonts w:ascii="NB International Pro Medium" w:hAnsi="NB International Pro Medium" w:cs="Arial"/>
          <w:color w:val="auto"/>
          <w:sz w:val="22"/>
          <w:szCs w:val="22"/>
        </w:rPr>
        <w:t xml:space="preserve"> – d</w:t>
      </w:r>
      <w:r w:rsidR="00B9129D">
        <w:rPr>
          <w:rFonts w:ascii="NB International Pro Medium" w:hAnsi="NB International Pro Medium" w:cs="Arial"/>
          <w:color w:val="auto"/>
          <w:sz w:val="22"/>
          <w:szCs w:val="22"/>
        </w:rPr>
        <w:t>ies</w:t>
      </w:r>
      <w:r w:rsidR="00764C72">
        <w:rPr>
          <w:rFonts w:ascii="NB International Pro Medium" w:hAnsi="NB International Pro Medium" w:cs="Arial"/>
          <w:color w:val="auto"/>
          <w:sz w:val="22"/>
          <w:szCs w:val="22"/>
        </w:rPr>
        <w:t>es</w:t>
      </w:r>
      <w:r w:rsidR="00B9129D">
        <w:rPr>
          <w:rFonts w:ascii="NB International Pro Medium" w:hAnsi="NB International Pro Medium" w:cs="Arial"/>
          <w:color w:val="auto"/>
          <w:sz w:val="22"/>
          <w:szCs w:val="22"/>
        </w:rPr>
        <w:t xml:space="preserve"> Jahr war es a</w:t>
      </w:r>
      <w:r>
        <w:rPr>
          <w:rFonts w:ascii="NB International Pro Medium" w:hAnsi="NB International Pro Medium" w:cs="Arial"/>
          <w:color w:val="auto"/>
          <w:sz w:val="22"/>
          <w:szCs w:val="22"/>
        </w:rPr>
        <w:t>m 28. und 29. September</w:t>
      </w:r>
      <w:r w:rsidR="001E0203">
        <w:rPr>
          <w:rFonts w:ascii="NB International Pro Medium" w:hAnsi="NB International Pro Medium" w:cs="Arial"/>
          <w:color w:val="auto"/>
          <w:sz w:val="22"/>
          <w:szCs w:val="22"/>
        </w:rPr>
        <w:t xml:space="preserve"> wieder soweit</w:t>
      </w:r>
      <w:r w:rsidR="00410832">
        <w:rPr>
          <w:rFonts w:ascii="NB International Pro Medium" w:hAnsi="NB International Pro Medium" w:cs="Arial"/>
          <w:color w:val="auto"/>
          <w:sz w:val="22"/>
          <w:szCs w:val="22"/>
        </w:rPr>
        <w:t xml:space="preserve">: </w:t>
      </w:r>
      <w:r w:rsidR="001A2F47">
        <w:rPr>
          <w:rFonts w:ascii="NB International Pro Medium" w:hAnsi="NB International Pro Medium" w:cs="Arial"/>
          <w:color w:val="auto"/>
          <w:sz w:val="22"/>
          <w:szCs w:val="22"/>
        </w:rPr>
        <w:t>z</w:t>
      </w:r>
      <w:r w:rsidR="001E0203">
        <w:rPr>
          <w:rFonts w:ascii="NB International Pro Medium" w:hAnsi="NB International Pro Medium" w:cs="Arial"/>
          <w:color w:val="auto"/>
          <w:sz w:val="22"/>
          <w:szCs w:val="22"/>
        </w:rPr>
        <w:t>ahlreiche Gäste</w:t>
      </w:r>
      <w:r w:rsidR="008F0A19">
        <w:rPr>
          <w:rFonts w:ascii="NB International Pro Medium" w:hAnsi="NB International Pro Medium" w:cs="Arial"/>
          <w:color w:val="auto"/>
          <w:sz w:val="22"/>
          <w:szCs w:val="22"/>
        </w:rPr>
        <w:t xml:space="preserve"> strömten</w:t>
      </w:r>
      <w:r>
        <w:rPr>
          <w:rFonts w:ascii="NB International Pro Medium" w:hAnsi="NB International Pro Medium" w:cs="Arial"/>
          <w:color w:val="auto"/>
          <w:sz w:val="22"/>
          <w:szCs w:val="22"/>
        </w:rPr>
        <w:t xml:space="preserve"> nach Nersingen und ließen sich im vollausgestatteten Showroom</w:t>
      </w:r>
      <w:r w:rsidR="00C76339">
        <w:rPr>
          <w:rFonts w:ascii="NB International Pro Medium" w:hAnsi="NB International Pro Medium" w:cs="Arial"/>
          <w:color w:val="auto"/>
          <w:sz w:val="22"/>
          <w:szCs w:val="22"/>
        </w:rPr>
        <w:t xml:space="preserve"> </w:t>
      </w:r>
      <w:r w:rsidR="001E6D94">
        <w:rPr>
          <w:rFonts w:ascii="NB International Pro Medium" w:hAnsi="NB International Pro Medium" w:cs="Arial"/>
          <w:color w:val="auto"/>
          <w:sz w:val="22"/>
          <w:szCs w:val="22"/>
        </w:rPr>
        <w:t xml:space="preserve">auf dem Campus Ulm </w:t>
      </w:r>
      <w:r w:rsidR="00C76339">
        <w:rPr>
          <w:rFonts w:ascii="NB International Pro Medium" w:hAnsi="NB International Pro Medium" w:cs="Arial"/>
          <w:color w:val="auto"/>
          <w:sz w:val="22"/>
          <w:szCs w:val="22"/>
        </w:rPr>
        <w:t xml:space="preserve">von den </w:t>
      </w:r>
      <w:r w:rsidR="00764C72">
        <w:rPr>
          <w:rFonts w:ascii="NB International Pro Medium" w:hAnsi="NB International Pro Medium" w:cs="Arial"/>
          <w:color w:val="auto"/>
          <w:sz w:val="22"/>
          <w:szCs w:val="22"/>
        </w:rPr>
        <w:t>Biesse-</w:t>
      </w:r>
      <w:r w:rsidR="00C76339">
        <w:rPr>
          <w:rFonts w:ascii="NB International Pro Medium" w:hAnsi="NB International Pro Medium" w:cs="Arial"/>
          <w:color w:val="auto"/>
          <w:sz w:val="22"/>
          <w:szCs w:val="22"/>
        </w:rPr>
        <w:t>Mitarbeitern</w:t>
      </w:r>
      <w:r w:rsidR="00156E00">
        <w:rPr>
          <w:rFonts w:ascii="NB International Pro Medium" w:hAnsi="NB International Pro Medium" w:cs="Arial"/>
          <w:color w:val="auto"/>
          <w:sz w:val="22"/>
          <w:szCs w:val="22"/>
        </w:rPr>
        <w:t xml:space="preserve"> umfassend</w:t>
      </w:r>
      <w:r w:rsidR="003E0D41">
        <w:rPr>
          <w:rFonts w:ascii="NB International Pro Medium" w:hAnsi="NB International Pro Medium" w:cs="Arial"/>
          <w:color w:val="auto"/>
          <w:sz w:val="22"/>
          <w:szCs w:val="22"/>
        </w:rPr>
        <w:t xml:space="preserve"> </w:t>
      </w:r>
      <w:r w:rsidR="000B49D2">
        <w:rPr>
          <w:rFonts w:ascii="NB International Pro Medium" w:hAnsi="NB International Pro Medium" w:cs="Arial"/>
          <w:color w:val="auto"/>
          <w:sz w:val="22"/>
          <w:szCs w:val="22"/>
        </w:rPr>
        <w:t>beraten</w:t>
      </w:r>
      <w:r w:rsidR="001E0203">
        <w:rPr>
          <w:rFonts w:ascii="NB International Pro Medium" w:hAnsi="NB International Pro Medium" w:cs="Arial"/>
          <w:color w:val="auto"/>
          <w:sz w:val="22"/>
          <w:szCs w:val="22"/>
        </w:rPr>
        <w:t xml:space="preserve"> und </w:t>
      </w:r>
      <w:r w:rsidR="00222A5A">
        <w:rPr>
          <w:rFonts w:ascii="NB International Pro Medium" w:hAnsi="NB International Pro Medium" w:cs="Arial"/>
          <w:color w:val="auto"/>
          <w:sz w:val="22"/>
          <w:szCs w:val="22"/>
        </w:rPr>
        <w:t xml:space="preserve">für Ihre eigenen </w:t>
      </w:r>
      <w:r w:rsidR="00764C72">
        <w:rPr>
          <w:rFonts w:ascii="NB International Pro Medium" w:hAnsi="NB International Pro Medium" w:cs="Arial"/>
          <w:color w:val="auto"/>
          <w:sz w:val="22"/>
          <w:szCs w:val="22"/>
        </w:rPr>
        <w:t xml:space="preserve">Werks- und </w:t>
      </w:r>
      <w:r w:rsidR="00222A5A">
        <w:rPr>
          <w:rFonts w:ascii="NB International Pro Medium" w:hAnsi="NB International Pro Medium" w:cs="Arial"/>
          <w:color w:val="auto"/>
          <w:sz w:val="22"/>
          <w:szCs w:val="22"/>
        </w:rPr>
        <w:t xml:space="preserve">Produktionsstätten </w:t>
      </w:r>
      <w:r>
        <w:rPr>
          <w:rFonts w:ascii="NB International Pro Medium" w:hAnsi="NB International Pro Medium" w:cs="Arial"/>
          <w:color w:val="auto"/>
          <w:sz w:val="22"/>
          <w:szCs w:val="22"/>
        </w:rPr>
        <w:t>inspirieren.</w:t>
      </w:r>
    </w:p>
    <w:p w14:paraId="79948873" w14:textId="54C02D27" w:rsidR="00891B77" w:rsidRPr="009B660C" w:rsidRDefault="00891B77" w:rsidP="006F184C">
      <w:pPr>
        <w:pStyle w:val="Default"/>
        <w:spacing w:line="360" w:lineRule="auto"/>
        <w:ind w:left="3118" w:right="-425"/>
        <w:jc w:val="both"/>
        <w:rPr>
          <w:rFonts w:ascii="NB International Pro Book" w:hAnsi="NB International Pro Book" w:cs="Arial"/>
          <w:color w:val="auto"/>
          <w:sz w:val="22"/>
          <w:szCs w:val="22"/>
        </w:rPr>
      </w:pPr>
    </w:p>
    <w:p w14:paraId="219F0B02" w14:textId="6528C0D9" w:rsidR="000A281C" w:rsidRDefault="001D04F8" w:rsidP="000B49D2">
      <w:pPr>
        <w:pStyle w:val="Default"/>
        <w:spacing w:line="360" w:lineRule="auto"/>
        <w:ind w:left="3118" w:right="-425"/>
        <w:jc w:val="both"/>
        <w:rPr>
          <w:rFonts w:ascii="NB International Pro Book" w:hAnsi="NB International Pro Book" w:cs="Arial"/>
          <w:color w:val="auto"/>
          <w:sz w:val="22"/>
          <w:szCs w:val="22"/>
        </w:rPr>
      </w:pPr>
      <w:bookmarkStart w:id="0" w:name="_Hlk47429894"/>
      <w:r w:rsidRPr="001D04F8">
        <w:rPr>
          <w:rFonts w:ascii="NB International Pro Book" w:hAnsi="NB International Pro Book" w:cs="Arial"/>
          <w:color w:val="auto"/>
          <w:sz w:val="22"/>
          <w:szCs w:val="22"/>
        </w:rPr>
        <w:t>„Ich bin überwältigt“ –</w:t>
      </w:r>
      <w:r w:rsidR="000B40CC">
        <w:rPr>
          <w:rFonts w:ascii="NB International Pro Book" w:hAnsi="NB International Pro Book" w:cs="Arial"/>
          <w:color w:val="auto"/>
          <w:sz w:val="22"/>
          <w:szCs w:val="22"/>
        </w:rPr>
        <w:t xml:space="preserve"> die</w:t>
      </w:r>
      <w:r w:rsidRPr="001D04F8">
        <w:rPr>
          <w:rFonts w:ascii="NB International Pro Book" w:hAnsi="NB International Pro Book" w:cs="Arial"/>
          <w:color w:val="auto"/>
          <w:sz w:val="22"/>
          <w:szCs w:val="22"/>
        </w:rPr>
        <w:t xml:space="preserve"> </w:t>
      </w:r>
      <w:r w:rsidR="00875367">
        <w:rPr>
          <w:rFonts w:ascii="NB International Pro Book" w:hAnsi="NB International Pro Book" w:cs="Arial"/>
          <w:color w:val="auto"/>
          <w:sz w:val="22"/>
          <w:szCs w:val="22"/>
        </w:rPr>
        <w:t xml:space="preserve">außerordentlich </w:t>
      </w:r>
      <w:r w:rsidRPr="001D04F8">
        <w:rPr>
          <w:rFonts w:ascii="NB International Pro Book" w:hAnsi="NB International Pro Book" w:cs="Arial"/>
          <w:color w:val="auto"/>
          <w:sz w:val="22"/>
          <w:szCs w:val="22"/>
        </w:rPr>
        <w:t xml:space="preserve">positive Resonanz der Inside-Besucher </w:t>
      </w:r>
      <w:r w:rsidR="00185030">
        <w:rPr>
          <w:rFonts w:ascii="NB International Pro Book" w:hAnsi="NB International Pro Book" w:cs="Arial"/>
          <w:color w:val="auto"/>
          <w:sz w:val="22"/>
          <w:szCs w:val="22"/>
        </w:rPr>
        <w:t>hinterließ bei</w:t>
      </w:r>
      <w:r w:rsidR="00E42530">
        <w:rPr>
          <w:rFonts w:ascii="NB International Pro Book" w:hAnsi="NB International Pro Book" w:cs="Arial"/>
          <w:color w:val="auto"/>
          <w:sz w:val="22"/>
          <w:szCs w:val="22"/>
        </w:rPr>
        <w:t xml:space="preserve"> </w:t>
      </w:r>
      <w:r w:rsidR="00E42530" w:rsidRPr="00E42530">
        <w:rPr>
          <w:rFonts w:ascii="NB International Pro Book" w:hAnsi="NB International Pro Book" w:cs="Arial"/>
          <w:color w:val="auto"/>
          <w:sz w:val="22"/>
          <w:szCs w:val="22"/>
        </w:rPr>
        <w:t xml:space="preserve">Cornelius Oheimb </w:t>
      </w:r>
      <w:r w:rsidR="00185030">
        <w:rPr>
          <w:rFonts w:ascii="NB International Pro Book" w:hAnsi="NB International Pro Book" w:cs="Arial"/>
          <w:color w:val="auto"/>
          <w:sz w:val="22"/>
          <w:szCs w:val="22"/>
        </w:rPr>
        <w:t>einen starken Eindruck</w:t>
      </w:r>
      <w:r w:rsidR="00222A5A">
        <w:rPr>
          <w:rFonts w:ascii="NB International Pro Book" w:hAnsi="NB International Pro Book" w:cs="Arial"/>
          <w:color w:val="auto"/>
          <w:sz w:val="22"/>
          <w:szCs w:val="22"/>
        </w:rPr>
        <w:t xml:space="preserve">. </w:t>
      </w:r>
      <w:r w:rsidR="00734E9D">
        <w:rPr>
          <w:rFonts w:ascii="NB International Pro Book" w:hAnsi="NB International Pro Book" w:cs="Arial"/>
          <w:color w:val="auto"/>
          <w:sz w:val="22"/>
          <w:szCs w:val="22"/>
        </w:rPr>
        <w:t xml:space="preserve">Seine erste </w:t>
      </w:r>
      <w:r w:rsidR="00734E9D" w:rsidRPr="009B660C">
        <w:rPr>
          <w:rFonts w:ascii="NB International Pro Book" w:hAnsi="NB International Pro Book" w:cs="Arial"/>
          <w:color w:val="auto"/>
          <w:sz w:val="22"/>
          <w:szCs w:val="22"/>
        </w:rPr>
        <w:t>Hausmesse als</w:t>
      </w:r>
      <w:r w:rsidRPr="009B660C">
        <w:rPr>
          <w:rFonts w:ascii="NB International Pro Book" w:hAnsi="NB International Pro Book" w:cs="Arial"/>
          <w:color w:val="auto"/>
          <w:sz w:val="22"/>
          <w:szCs w:val="22"/>
        </w:rPr>
        <w:t xml:space="preserve"> neuer Geschäftsführer von Biesse in Deutschland </w:t>
      </w:r>
      <w:r w:rsidR="0047638C">
        <w:rPr>
          <w:rFonts w:ascii="NB International Pro Book" w:hAnsi="NB International Pro Book" w:cs="Arial"/>
          <w:color w:val="auto"/>
          <w:sz w:val="22"/>
          <w:szCs w:val="22"/>
        </w:rPr>
        <w:t xml:space="preserve">hat </w:t>
      </w:r>
      <w:r w:rsidR="00972EE4">
        <w:rPr>
          <w:rFonts w:ascii="NB International Pro Book" w:hAnsi="NB International Pro Book" w:cs="Arial"/>
          <w:color w:val="auto"/>
          <w:sz w:val="22"/>
          <w:szCs w:val="22"/>
        </w:rPr>
        <w:t xml:space="preserve">ihm und </w:t>
      </w:r>
      <w:r w:rsidR="00DE269D">
        <w:rPr>
          <w:rFonts w:ascii="NB International Pro Book" w:hAnsi="NB International Pro Book" w:cs="Arial"/>
          <w:color w:val="auto"/>
          <w:sz w:val="22"/>
          <w:szCs w:val="22"/>
        </w:rPr>
        <w:t xml:space="preserve">seinem Unternehmen eine ideale </w:t>
      </w:r>
      <w:r w:rsidR="00156E00" w:rsidRPr="009B660C">
        <w:rPr>
          <w:rFonts w:ascii="NB International Pro Book" w:hAnsi="NB International Pro Book" w:cs="Arial"/>
          <w:color w:val="auto"/>
          <w:sz w:val="22"/>
          <w:szCs w:val="22"/>
        </w:rPr>
        <w:t xml:space="preserve">Plattform für den regen Austausch </w:t>
      </w:r>
      <w:r w:rsidR="00DE269D">
        <w:rPr>
          <w:rFonts w:ascii="NB International Pro Book" w:hAnsi="NB International Pro Book" w:cs="Arial"/>
          <w:color w:val="auto"/>
          <w:sz w:val="22"/>
          <w:szCs w:val="22"/>
        </w:rPr>
        <w:t xml:space="preserve">mit </w:t>
      </w:r>
      <w:r w:rsidR="00156E00" w:rsidRPr="009B660C">
        <w:rPr>
          <w:rFonts w:ascii="NB International Pro Book" w:hAnsi="NB International Pro Book" w:cs="Arial"/>
          <w:color w:val="auto"/>
          <w:sz w:val="22"/>
          <w:szCs w:val="22"/>
        </w:rPr>
        <w:t>Kunden, Interessenten</w:t>
      </w:r>
      <w:r w:rsidR="00DE269D">
        <w:rPr>
          <w:rFonts w:ascii="NB International Pro Book" w:hAnsi="NB International Pro Book" w:cs="Arial"/>
          <w:color w:val="auto"/>
          <w:sz w:val="22"/>
          <w:szCs w:val="22"/>
        </w:rPr>
        <w:t xml:space="preserve"> und </w:t>
      </w:r>
      <w:r w:rsidR="00156E00" w:rsidRPr="009B660C">
        <w:rPr>
          <w:rFonts w:ascii="NB International Pro Book" w:hAnsi="NB International Pro Book" w:cs="Arial"/>
          <w:color w:val="auto"/>
          <w:sz w:val="22"/>
          <w:szCs w:val="22"/>
        </w:rPr>
        <w:t>Partnern</w:t>
      </w:r>
      <w:r w:rsidR="0047638C">
        <w:rPr>
          <w:rFonts w:ascii="NB International Pro Book" w:hAnsi="NB International Pro Book" w:cs="Arial"/>
          <w:color w:val="auto"/>
          <w:sz w:val="22"/>
          <w:szCs w:val="22"/>
        </w:rPr>
        <w:t xml:space="preserve"> geboten</w:t>
      </w:r>
      <w:r w:rsidR="00AF35AA">
        <w:rPr>
          <w:rFonts w:ascii="NB International Pro Book" w:hAnsi="NB International Pro Book" w:cs="Arial"/>
          <w:color w:val="auto"/>
          <w:sz w:val="22"/>
          <w:szCs w:val="22"/>
        </w:rPr>
        <w:t>.</w:t>
      </w:r>
      <w:r w:rsidR="0047638C">
        <w:rPr>
          <w:rFonts w:ascii="NB International Pro Book" w:hAnsi="NB International Pro Book" w:cs="Arial"/>
          <w:color w:val="auto"/>
          <w:sz w:val="22"/>
          <w:szCs w:val="22"/>
        </w:rPr>
        <w:t xml:space="preserve"> </w:t>
      </w:r>
      <w:r w:rsidR="000A281C">
        <w:rPr>
          <w:rFonts w:ascii="NB International Pro Book" w:hAnsi="NB International Pro Book" w:cs="Arial"/>
          <w:color w:val="auto"/>
          <w:sz w:val="22"/>
          <w:szCs w:val="22"/>
        </w:rPr>
        <w:t>„</w:t>
      </w:r>
      <w:r w:rsidR="00FF69F5">
        <w:rPr>
          <w:rFonts w:ascii="NB International Pro Book" w:hAnsi="NB International Pro Book" w:cs="Arial"/>
          <w:color w:val="auto"/>
          <w:sz w:val="22"/>
          <w:szCs w:val="22"/>
        </w:rPr>
        <w:t>Während der</w:t>
      </w:r>
      <w:r w:rsidR="00AB1E5F">
        <w:rPr>
          <w:rFonts w:ascii="NB International Pro Book" w:hAnsi="NB International Pro Book" w:cs="Arial"/>
          <w:color w:val="auto"/>
          <w:sz w:val="22"/>
          <w:szCs w:val="22"/>
        </w:rPr>
        <w:t xml:space="preserve"> intensive</w:t>
      </w:r>
      <w:r w:rsidR="00FF69F5">
        <w:rPr>
          <w:rFonts w:ascii="NB International Pro Book" w:hAnsi="NB International Pro Book" w:cs="Arial"/>
          <w:color w:val="auto"/>
          <w:sz w:val="22"/>
          <w:szCs w:val="22"/>
        </w:rPr>
        <w:t>n</w:t>
      </w:r>
      <w:r w:rsidR="00AB1E5F">
        <w:rPr>
          <w:rFonts w:ascii="NB International Pro Book" w:hAnsi="NB International Pro Book" w:cs="Arial"/>
          <w:color w:val="auto"/>
          <w:sz w:val="22"/>
          <w:szCs w:val="22"/>
        </w:rPr>
        <w:t xml:space="preserve"> </w:t>
      </w:r>
      <w:r w:rsidR="004012E2">
        <w:rPr>
          <w:rFonts w:ascii="NB International Pro Book" w:hAnsi="NB International Pro Book" w:cs="Arial"/>
          <w:color w:val="auto"/>
          <w:sz w:val="22"/>
          <w:szCs w:val="22"/>
        </w:rPr>
        <w:t xml:space="preserve">Beratungsgespräche </w:t>
      </w:r>
      <w:r w:rsidR="00A1200B">
        <w:rPr>
          <w:rFonts w:ascii="NB International Pro Book" w:hAnsi="NB International Pro Book" w:cs="Arial"/>
          <w:color w:val="auto"/>
          <w:sz w:val="22"/>
          <w:szCs w:val="22"/>
        </w:rPr>
        <w:t xml:space="preserve">konnten wir </w:t>
      </w:r>
      <w:r w:rsidR="0014753C">
        <w:rPr>
          <w:rFonts w:ascii="NB International Pro Book" w:hAnsi="NB International Pro Book" w:cs="Arial"/>
          <w:color w:val="auto"/>
          <w:sz w:val="22"/>
          <w:szCs w:val="22"/>
        </w:rPr>
        <w:t xml:space="preserve">zahlreiche </w:t>
      </w:r>
      <w:r w:rsidR="00A1200B">
        <w:rPr>
          <w:rFonts w:ascii="NB International Pro Book" w:hAnsi="NB International Pro Book" w:cs="Arial"/>
          <w:color w:val="auto"/>
          <w:sz w:val="22"/>
          <w:szCs w:val="22"/>
        </w:rPr>
        <w:t>Fragen</w:t>
      </w:r>
      <w:r w:rsidR="00372779">
        <w:rPr>
          <w:rFonts w:ascii="NB International Pro Book" w:hAnsi="NB International Pro Book" w:cs="Arial"/>
          <w:color w:val="auto"/>
          <w:sz w:val="22"/>
          <w:szCs w:val="22"/>
        </w:rPr>
        <w:t xml:space="preserve"> de</w:t>
      </w:r>
      <w:r w:rsidR="0081603E">
        <w:rPr>
          <w:rFonts w:ascii="NB International Pro Book" w:hAnsi="NB International Pro Book" w:cs="Arial"/>
          <w:color w:val="auto"/>
          <w:sz w:val="22"/>
          <w:szCs w:val="22"/>
        </w:rPr>
        <w:t>r Gäste</w:t>
      </w:r>
      <w:r w:rsidR="00A1200B">
        <w:rPr>
          <w:rFonts w:ascii="NB International Pro Book" w:hAnsi="NB International Pro Book" w:cs="Arial"/>
          <w:color w:val="auto"/>
          <w:sz w:val="22"/>
          <w:szCs w:val="22"/>
        </w:rPr>
        <w:t xml:space="preserve"> en Detail beantworten und </w:t>
      </w:r>
      <w:r w:rsidR="0081603E">
        <w:rPr>
          <w:rFonts w:ascii="NB International Pro Book" w:hAnsi="NB International Pro Book" w:cs="Arial"/>
          <w:color w:val="auto"/>
          <w:sz w:val="22"/>
          <w:szCs w:val="22"/>
        </w:rPr>
        <w:t xml:space="preserve">ihnen </w:t>
      </w:r>
      <w:r w:rsidR="0014753C" w:rsidRPr="0014753C">
        <w:rPr>
          <w:rFonts w:ascii="NB International Pro Book" w:hAnsi="NB International Pro Book" w:cs="Arial"/>
          <w:color w:val="auto"/>
          <w:sz w:val="22"/>
          <w:szCs w:val="22"/>
        </w:rPr>
        <w:t xml:space="preserve">viele </w:t>
      </w:r>
      <w:r w:rsidR="008A674C">
        <w:rPr>
          <w:rFonts w:ascii="NB International Pro Book" w:hAnsi="NB International Pro Book" w:cs="Arial"/>
          <w:color w:val="auto"/>
          <w:sz w:val="22"/>
          <w:szCs w:val="22"/>
        </w:rPr>
        <w:t>neue Impulse für</w:t>
      </w:r>
      <w:r w:rsidR="0081603E">
        <w:rPr>
          <w:rFonts w:ascii="NB International Pro Book" w:hAnsi="NB International Pro Book" w:cs="Arial"/>
          <w:color w:val="auto"/>
          <w:sz w:val="22"/>
          <w:szCs w:val="22"/>
        </w:rPr>
        <w:t xml:space="preserve"> ihre Produktion vermitteln.</w:t>
      </w:r>
      <w:r w:rsidR="00036B1B">
        <w:rPr>
          <w:rFonts w:ascii="NB International Pro Book" w:hAnsi="NB International Pro Book" w:cs="Arial"/>
          <w:color w:val="auto"/>
          <w:sz w:val="22"/>
          <w:szCs w:val="22"/>
        </w:rPr>
        <w:t xml:space="preserve"> Das war für alle Seiten äußerst gewin</w:t>
      </w:r>
      <w:r w:rsidR="00392E49">
        <w:rPr>
          <w:rFonts w:ascii="NB International Pro Book" w:hAnsi="NB International Pro Book" w:cs="Arial"/>
          <w:color w:val="auto"/>
          <w:sz w:val="22"/>
          <w:szCs w:val="22"/>
        </w:rPr>
        <w:t>n</w:t>
      </w:r>
      <w:r w:rsidR="00036B1B">
        <w:rPr>
          <w:rFonts w:ascii="NB International Pro Book" w:hAnsi="NB International Pro Book" w:cs="Arial"/>
          <w:color w:val="auto"/>
          <w:sz w:val="22"/>
          <w:szCs w:val="22"/>
        </w:rPr>
        <w:t>bringend.</w:t>
      </w:r>
      <w:r w:rsidR="0081603E">
        <w:rPr>
          <w:rFonts w:ascii="NB International Pro Book" w:hAnsi="NB International Pro Book" w:cs="Arial"/>
          <w:color w:val="auto"/>
          <w:sz w:val="22"/>
          <w:szCs w:val="22"/>
        </w:rPr>
        <w:t>“</w:t>
      </w:r>
    </w:p>
    <w:p w14:paraId="1E456260" w14:textId="77777777" w:rsidR="00753DAE" w:rsidRDefault="00753DAE" w:rsidP="000B49D2">
      <w:pPr>
        <w:pStyle w:val="Default"/>
        <w:spacing w:line="360" w:lineRule="auto"/>
        <w:ind w:left="3118" w:right="-425"/>
        <w:jc w:val="both"/>
        <w:rPr>
          <w:rFonts w:ascii="NB International Pro Book" w:hAnsi="NB International Pro Book" w:cs="Arial"/>
          <w:color w:val="auto"/>
          <w:sz w:val="22"/>
          <w:szCs w:val="22"/>
        </w:rPr>
      </w:pPr>
    </w:p>
    <w:p w14:paraId="15C81E5A" w14:textId="1A12C211" w:rsidR="001A3611" w:rsidRDefault="00BB4A13" w:rsidP="000B49D2">
      <w:pPr>
        <w:pStyle w:val="Default"/>
        <w:spacing w:line="360" w:lineRule="auto"/>
        <w:ind w:left="3118" w:right="-425"/>
        <w:jc w:val="both"/>
        <w:rPr>
          <w:rFonts w:ascii="NB International Pro Book" w:hAnsi="NB International Pro Book" w:cs="Arial"/>
          <w:color w:val="auto"/>
          <w:sz w:val="22"/>
          <w:szCs w:val="22"/>
        </w:rPr>
      </w:pPr>
      <w:r>
        <w:rPr>
          <w:rFonts w:ascii="NB International Pro Book" w:hAnsi="NB International Pro Book" w:cs="Arial"/>
          <w:color w:val="auto"/>
          <w:sz w:val="22"/>
          <w:szCs w:val="22"/>
        </w:rPr>
        <w:t xml:space="preserve">Das </w:t>
      </w:r>
      <w:r w:rsidR="00036B1B">
        <w:rPr>
          <w:rFonts w:ascii="NB International Pro Book" w:hAnsi="NB International Pro Book" w:cs="Arial"/>
          <w:color w:val="auto"/>
          <w:sz w:val="22"/>
          <w:szCs w:val="22"/>
        </w:rPr>
        <w:t>fachkundige P</w:t>
      </w:r>
      <w:r>
        <w:rPr>
          <w:rFonts w:ascii="NB International Pro Book" w:hAnsi="NB International Pro Book" w:cs="Arial"/>
          <w:color w:val="auto"/>
          <w:sz w:val="22"/>
          <w:szCs w:val="22"/>
        </w:rPr>
        <w:t xml:space="preserve">ublikum </w:t>
      </w:r>
      <w:r w:rsidR="00F86E91">
        <w:rPr>
          <w:rFonts w:ascii="NB International Pro Book" w:hAnsi="NB International Pro Book" w:cs="Arial"/>
          <w:color w:val="auto"/>
          <w:sz w:val="22"/>
          <w:szCs w:val="22"/>
        </w:rPr>
        <w:t>ergriff die Gelegenheit beim Schopf</w:t>
      </w:r>
      <w:r w:rsidR="00166815">
        <w:rPr>
          <w:rFonts w:ascii="NB International Pro Book" w:hAnsi="NB International Pro Book" w:cs="Arial"/>
          <w:color w:val="auto"/>
          <w:sz w:val="22"/>
          <w:szCs w:val="22"/>
        </w:rPr>
        <w:t>e</w:t>
      </w:r>
      <w:r w:rsidR="003E64AF">
        <w:rPr>
          <w:rFonts w:ascii="NB International Pro Book" w:hAnsi="NB International Pro Book" w:cs="Arial"/>
          <w:color w:val="auto"/>
          <w:sz w:val="22"/>
          <w:szCs w:val="22"/>
        </w:rPr>
        <w:t xml:space="preserve"> und </w:t>
      </w:r>
      <w:r w:rsidR="00422F90">
        <w:rPr>
          <w:rFonts w:ascii="NB International Pro Book" w:hAnsi="NB International Pro Book" w:cs="Arial"/>
          <w:color w:val="auto"/>
          <w:sz w:val="22"/>
          <w:szCs w:val="22"/>
        </w:rPr>
        <w:t xml:space="preserve">informierte sich </w:t>
      </w:r>
      <w:r w:rsidR="005864C7">
        <w:rPr>
          <w:rFonts w:ascii="NB International Pro Book" w:hAnsi="NB International Pro Book" w:cs="Arial"/>
          <w:color w:val="auto"/>
          <w:sz w:val="22"/>
          <w:szCs w:val="22"/>
        </w:rPr>
        <w:t xml:space="preserve">ausgiebig </w:t>
      </w:r>
      <w:r w:rsidR="00422F90" w:rsidRPr="00422F90">
        <w:rPr>
          <w:rFonts w:ascii="NB International Pro Book" w:hAnsi="NB International Pro Book" w:cs="Arial"/>
          <w:color w:val="auto"/>
          <w:sz w:val="22"/>
          <w:szCs w:val="22"/>
        </w:rPr>
        <w:t xml:space="preserve">über intelligente Maschinenlösungen </w:t>
      </w:r>
      <w:r w:rsidR="003E64AF">
        <w:rPr>
          <w:rFonts w:ascii="NB International Pro Book" w:hAnsi="NB International Pro Book" w:cs="Arial"/>
          <w:color w:val="auto"/>
          <w:sz w:val="22"/>
          <w:szCs w:val="22"/>
        </w:rPr>
        <w:t>sowie</w:t>
      </w:r>
      <w:r w:rsidR="00422F90" w:rsidRPr="00422F90">
        <w:rPr>
          <w:rFonts w:ascii="NB International Pro Book" w:hAnsi="NB International Pro Book" w:cs="Arial"/>
          <w:color w:val="auto"/>
          <w:sz w:val="22"/>
          <w:szCs w:val="22"/>
        </w:rPr>
        <w:t xml:space="preserve"> </w:t>
      </w:r>
      <w:r w:rsidR="005864C7">
        <w:rPr>
          <w:rFonts w:ascii="NB International Pro Book" w:hAnsi="NB International Pro Book" w:cs="Arial"/>
          <w:color w:val="auto"/>
          <w:sz w:val="22"/>
          <w:szCs w:val="22"/>
        </w:rPr>
        <w:t>innovativ</w:t>
      </w:r>
      <w:r w:rsidR="00EB776C">
        <w:rPr>
          <w:rFonts w:ascii="NB International Pro Book" w:hAnsi="NB International Pro Book" w:cs="Arial"/>
          <w:color w:val="auto"/>
          <w:sz w:val="22"/>
          <w:szCs w:val="22"/>
        </w:rPr>
        <w:t>e</w:t>
      </w:r>
      <w:r w:rsidR="00422F90" w:rsidRPr="00422F90">
        <w:rPr>
          <w:rFonts w:ascii="NB International Pro Book" w:hAnsi="NB International Pro Book" w:cs="Arial"/>
          <w:color w:val="auto"/>
          <w:sz w:val="22"/>
          <w:szCs w:val="22"/>
        </w:rPr>
        <w:t xml:space="preserve"> Software für den Holz- und Kunststoffbereich</w:t>
      </w:r>
      <w:r w:rsidR="00650DB2">
        <w:rPr>
          <w:rFonts w:ascii="NB International Pro Book" w:hAnsi="NB International Pro Book" w:cs="Arial"/>
          <w:color w:val="auto"/>
          <w:sz w:val="22"/>
          <w:szCs w:val="22"/>
        </w:rPr>
        <w:t xml:space="preserve">. </w:t>
      </w:r>
      <w:r w:rsidR="00814169" w:rsidRPr="00814169">
        <w:rPr>
          <w:rFonts w:ascii="NB International Pro Book" w:hAnsi="NB International Pro Book" w:cs="Arial"/>
          <w:color w:val="auto"/>
          <w:sz w:val="22"/>
          <w:szCs w:val="22"/>
        </w:rPr>
        <w:t>Das Thema Automatisierung</w:t>
      </w:r>
      <w:r w:rsidR="0076650D">
        <w:rPr>
          <w:rFonts w:ascii="NB International Pro Book" w:hAnsi="NB International Pro Book" w:cs="Arial"/>
          <w:color w:val="auto"/>
          <w:sz w:val="22"/>
          <w:szCs w:val="22"/>
        </w:rPr>
        <w:t xml:space="preserve"> spielt dabei eine wichtige Rolle und</w:t>
      </w:r>
      <w:r w:rsidR="00814169" w:rsidRPr="00814169">
        <w:rPr>
          <w:rFonts w:ascii="NB International Pro Book" w:hAnsi="NB International Pro Book" w:cs="Arial"/>
          <w:color w:val="auto"/>
          <w:sz w:val="22"/>
          <w:szCs w:val="22"/>
        </w:rPr>
        <w:t xml:space="preserve"> steht für die Zukunft im Maschinen- und Anlagenbau</w:t>
      </w:r>
      <w:r w:rsidR="0022003E">
        <w:rPr>
          <w:rFonts w:ascii="NB International Pro Book" w:hAnsi="NB International Pro Book" w:cs="Arial"/>
          <w:color w:val="auto"/>
          <w:sz w:val="22"/>
          <w:szCs w:val="22"/>
        </w:rPr>
        <w:t xml:space="preserve"> – und </w:t>
      </w:r>
      <w:r w:rsidR="00425090">
        <w:rPr>
          <w:rFonts w:ascii="NB International Pro Book" w:hAnsi="NB International Pro Book" w:cs="Arial"/>
          <w:color w:val="auto"/>
          <w:sz w:val="22"/>
          <w:szCs w:val="22"/>
        </w:rPr>
        <w:t xml:space="preserve">bildete </w:t>
      </w:r>
      <w:r w:rsidR="00B432A3">
        <w:rPr>
          <w:rFonts w:ascii="NB International Pro Book" w:hAnsi="NB International Pro Book" w:cs="Arial"/>
          <w:color w:val="auto"/>
          <w:sz w:val="22"/>
          <w:szCs w:val="22"/>
        </w:rPr>
        <w:t xml:space="preserve">folglich </w:t>
      </w:r>
      <w:r w:rsidR="00814169" w:rsidRPr="00814169">
        <w:rPr>
          <w:rFonts w:ascii="NB International Pro Book" w:hAnsi="NB International Pro Book" w:cs="Arial"/>
          <w:color w:val="auto"/>
          <w:sz w:val="22"/>
          <w:szCs w:val="22"/>
        </w:rPr>
        <w:t>ein</w:t>
      </w:r>
      <w:r w:rsidR="0022003E">
        <w:rPr>
          <w:rFonts w:ascii="NB International Pro Book" w:hAnsi="NB International Pro Book" w:cs="Arial"/>
          <w:color w:val="auto"/>
          <w:sz w:val="22"/>
          <w:szCs w:val="22"/>
        </w:rPr>
        <w:t>en</w:t>
      </w:r>
      <w:r w:rsidR="00814169" w:rsidRPr="00814169">
        <w:rPr>
          <w:rFonts w:ascii="NB International Pro Book" w:hAnsi="NB International Pro Book" w:cs="Arial"/>
          <w:color w:val="auto"/>
          <w:sz w:val="22"/>
          <w:szCs w:val="22"/>
        </w:rPr>
        <w:t xml:space="preserve"> Schwerpunkt der Messe. Die bedienerfreundliche und lasergesteuerte Positionierhilfe der Rover A FT sowie die Rückführung zum leichteren Be- und Entladen der Brema Eko zeigten anschaulich den aktuellen Stand und die Möglichkeiten in diesem Bereich.</w:t>
      </w:r>
      <w:r w:rsidR="00C82B97">
        <w:rPr>
          <w:rFonts w:ascii="NB International Pro Book" w:hAnsi="NB International Pro Book" w:cs="Arial"/>
          <w:color w:val="auto"/>
          <w:sz w:val="22"/>
          <w:szCs w:val="22"/>
        </w:rPr>
        <w:t xml:space="preserve"> </w:t>
      </w:r>
      <w:r w:rsidR="00650DB2">
        <w:rPr>
          <w:rFonts w:ascii="NB International Pro Book" w:hAnsi="NB International Pro Book" w:cs="Arial"/>
          <w:color w:val="auto"/>
          <w:sz w:val="22"/>
          <w:szCs w:val="22"/>
        </w:rPr>
        <w:t>Natürlich</w:t>
      </w:r>
      <w:r w:rsidR="00166815">
        <w:rPr>
          <w:rFonts w:ascii="NB International Pro Book" w:hAnsi="NB International Pro Book" w:cs="Arial"/>
          <w:color w:val="auto"/>
          <w:sz w:val="22"/>
          <w:szCs w:val="22"/>
        </w:rPr>
        <w:t xml:space="preserve"> </w:t>
      </w:r>
      <w:r w:rsidR="00650DB2">
        <w:rPr>
          <w:rFonts w:ascii="NB International Pro Book" w:hAnsi="NB International Pro Book" w:cs="Arial"/>
          <w:color w:val="auto"/>
          <w:sz w:val="22"/>
          <w:szCs w:val="22"/>
        </w:rPr>
        <w:t xml:space="preserve">wurden </w:t>
      </w:r>
      <w:r w:rsidR="0004507F">
        <w:rPr>
          <w:rFonts w:ascii="NB International Pro Book" w:hAnsi="NB International Pro Book" w:cs="Arial"/>
          <w:color w:val="auto"/>
          <w:sz w:val="22"/>
          <w:szCs w:val="22"/>
        </w:rPr>
        <w:t xml:space="preserve">nicht nur </w:t>
      </w:r>
      <w:r w:rsidR="000B4949">
        <w:rPr>
          <w:rFonts w:ascii="NB International Pro Book" w:hAnsi="NB International Pro Book" w:cs="Arial"/>
          <w:color w:val="auto"/>
          <w:sz w:val="22"/>
          <w:szCs w:val="22"/>
        </w:rPr>
        <w:t>die</w:t>
      </w:r>
      <w:r w:rsidR="00C82B97">
        <w:rPr>
          <w:rFonts w:ascii="NB International Pro Book" w:hAnsi="NB International Pro Book" w:cs="Arial"/>
          <w:color w:val="auto"/>
          <w:sz w:val="22"/>
          <w:szCs w:val="22"/>
        </w:rPr>
        <w:t>se</w:t>
      </w:r>
      <w:r w:rsidR="000B4949">
        <w:rPr>
          <w:rFonts w:ascii="NB International Pro Book" w:hAnsi="NB International Pro Book" w:cs="Arial"/>
          <w:color w:val="auto"/>
          <w:sz w:val="22"/>
          <w:szCs w:val="22"/>
        </w:rPr>
        <w:t xml:space="preserve"> beiden Nesting- und </w:t>
      </w:r>
      <w:r w:rsidR="000B4949">
        <w:rPr>
          <w:rFonts w:ascii="NB International Pro Book" w:hAnsi="NB International Pro Book" w:cs="Arial"/>
          <w:color w:val="auto"/>
          <w:sz w:val="22"/>
          <w:szCs w:val="22"/>
        </w:rPr>
        <w:lastRenderedPageBreak/>
        <w:t xml:space="preserve">Bohrmaschinen, sondern </w:t>
      </w:r>
      <w:r w:rsidR="00650DB2">
        <w:rPr>
          <w:rFonts w:ascii="NB International Pro Book" w:hAnsi="NB International Pro Book" w:cs="Arial"/>
          <w:color w:val="auto"/>
          <w:sz w:val="22"/>
          <w:szCs w:val="22"/>
        </w:rPr>
        <w:t xml:space="preserve">auch </w:t>
      </w:r>
      <w:r w:rsidR="00E004EF">
        <w:rPr>
          <w:rFonts w:ascii="NB International Pro Book" w:hAnsi="NB International Pro Book" w:cs="Arial"/>
          <w:color w:val="auto"/>
          <w:sz w:val="22"/>
          <w:szCs w:val="22"/>
        </w:rPr>
        <w:t xml:space="preserve">die </w:t>
      </w:r>
      <w:r w:rsidR="00965386">
        <w:rPr>
          <w:rFonts w:ascii="NB International Pro Book" w:hAnsi="NB International Pro Book" w:cs="Arial"/>
          <w:color w:val="auto"/>
          <w:sz w:val="22"/>
          <w:szCs w:val="22"/>
        </w:rPr>
        <w:t>dreizehn anderen,</w:t>
      </w:r>
      <w:r w:rsidR="00E004EF">
        <w:rPr>
          <w:rFonts w:ascii="NB International Pro Book" w:hAnsi="NB International Pro Book" w:cs="Arial"/>
          <w:color w:val="auto"/>
          <w:sz w:val="22"/>
          <w:szCs w:val="22"/>
        </w:rPr>
        <w:t xml:space="preserve"> kontinuierlich </w:t>
      </w:r>
      <w:r w:rsidR="00C373F5">
        <w:rPr>
          <w:rFonts w:ascii="NB International Pro Book" w:hAnsi="NB International Pro Book" w:cs="Arial"/>
          <w:color w:val="auto"/>
          <w:sz w:val="22"/>
          <w:szCs w:val="22"/>
        </w:rPr>
        <w:t xml:space="preserve">auf Hochtouren </w:t>
      </w:r>
      <w:r w:rsidR="00E004EF">
        <w:rPr>
          <w:rFonts w:ascii="NB International Pro Book" w:hAnsi="NB International Pro Book" w:cs="Arial"/>
          <w:color w:val="auto"/>
          <w:sz w:val="22"/>
          <w:szCs w:val="22"/>
        </w:rPr>
        <w:t xml:space="preserve">laufenden </w:t>
      </w:r>
      <w:r w:rsidR="00E004EF" w:rsidRPr="00E004EF">
        <w:rPr>
          <w:rFonts w:ascii="NB International Pro Book" w:hAnsi="NB International Pro Book" w:cs="Arial"/>
          <w:color w:val="auto"/>
          <w:sz w:val="22"/>
          <w:szCs w:val="22"/>
        </w:rPr>
        <w:t xml:space="preserve">CNC-Bearbeitungs- und Plattenzuschnittzentren, Kantenanleim-, Kalibrier- sowie Schleif- und Bohrmaschinen </w:t>
      </w:r>
      <w:r w:rsidR="00752935">
        <w:rPr>
          <w:rFonts w:ascii="NB International Pro Book" w:hAnsi="NB International Pro Book" w:cs="Arial"/>
          <w:color w:val="auto"/>
          <w:sz w:val="22"/>
          <w:szCs w:val="22"/>
        </w:rPr>
        <w:t>auf de</w:t>
      </w:r>
      <w:r w:rsidR="00F61D96">
        <w:rPr>
          <w:rFonts w:ascii="NB International Pro Book" w:hAnsi="NB International Pro Book" w:cs="Arial"/>
          <w:color w:val="auto"/>
          <w:sz w:val="22"/>
          <w:szCs w:val="22"/>
        </w:rPr>
        <w:t>r</w:t>
      </w:r>
      <w:r w:rsidR="00AF35AA">
        <w:rPr>
          <w:rFonts w:ascii="NB International Pro Book" w:hAnsi="NB International Pro Book" w:cs="Arial"/>
          <w:color w:val="auto"/>
          <w:sz w:val="22"/>
          <w:szCs w:val="22"/>
        </w:rPr>
        <w:t xml:space="preserve"> </w:t>
      </w:r>
      <w:r w:rsidR="00AF35AA" w:rsidRPr="00AF35AA">
        <w:rPr>
          <w:rFonts w:ascii="NB International Pro Book" w:hAnsi="NB International Pro Book" w:cs="Arial"/>
          <w:color w:val="auto"/>
          <w:sz w:val="22"/>
          <w:szCs w:val="22"/>
        </w:rPr>
        <w:t xml:space="preserve">1.600 qm </w:t>
      </w:r>
      <w:r w:rsidR="00410605">
        <w:rPr>
          <w:rFonts w:ascii="NB International Pro Book" w:hAnsi="NB International Pro Book" w:cs="Arial"/>
          <w:color w:val="auto"/>
          <w:sz w:val="22"/>
          <w:szCs w:val="22"/>
        </w:rPr>
        <w:t xml:space="preserve">großen </w:t>
      </w:r>
      <w:r w:rsidR="000B49D2">
        <w:rPr>
          <w:rFonts w:ascii="NB International Pro Book" w:hAnsi="NB International Pro Book" w:cs="Arial"/>
          <w:color w:val="auto"/>
          <w:sz w:val="22"/>
          <w:szCs w:val="22"/>
        </w:rPr>
        <w:t xml:space="preserve">Aktions- und </w:t>
      </w:r>
      <w:r w:rsidR="00AF35AA">
        <w:rPr>
          <w:rFonts w:ascii="NB International Pro Book" w:hAnsi="NB International Pro Book" w:cs="Arial"/>
          <w:color w:val="auto"/>
          <w:sz w:val="22"/>
          <w:szCs w:val="22"/>
        </w:rPr>
        <w:t>Aus</w:t>
      </w:r>
      <w:r w:rsidR="000B49D2">
        <w:rPr>
          <w:rFonts w:ascii="NB International Pro Book" w:hAnsi="NB International Pro Book" w:cs="Arial"/>
          <w:color w:val="auto"/>
          <w:sz w:val="22"/>
          <w:szCs w:val="22"/>
        </w:rPr>
        <w:t>s</w:t>
      </w:r>
      <w:r w:rsidR="00AF35AA">
        <w:rPr>
          <w:rFonts w:ascii="NB International Pro Book" w:hAnsi="NB International Pro Book" w:cs="Arial"/>
          <w:color w:val="auto"/>
          <w:sz w:val="22"/>
          <w:szCs w:val="22"/>
        </w:rPr>
        <w:t>tellungsfläche</w:t>
      </w:r>
      <w:r w:rsidR="00607592" w:rsidRPr="00607592">
        <w:rPr>
          <w:rFonts w:ascii="NB International Pro Book" w:hAnsi="NB International Pro Book" w:cs="Arial"/>
          <w:color w:val="auto"/>
          <w:sz w:val="22"/>
          <w:szCs w:val="22"/>
        </w:rPr>
        <w:t xml:space="preserve"> </w:t>
      </w:r>
      <w:r w:rsidR="00410605">
        <w:rPr>
          <w:rFonts w:ascii="NB International Pro Book" w:hAnsi="NB International Pro Book" w:cs="Arial"/>
          <w:color w:val="auto"/>
          <w:sz w:val="22"/>
          <w:szCs w:val="22"/>
        </w:rPr>
        <w:t xml:space="preserve">inspiziert und </w:t>
      </w:r>
      <w:r w:rsidR="00981105">
        <w:rPr>
          <w:rFonts w:ascii="NB International Pro Book" w:hAnsi="NB International Pro Book" w:cs="Arial"/>
          <w:color w:val="auto"/>
          <w:sz w:val="22"/>
          <w:szCs w:val="22"/>
        </w:rPr>
        <w:t>getestet</w:t>
      </w:r>
      <w:r w:rsidR="001A3611">
        <w:rPr>
          <w:rFonts w:ascii="NB International Pro Book" w:hAnsi="NB International Pro Book" w:cs="Arial"/>
          <w:color w:val="auto"/>
          <w:sz w:val="22"/>
          <w:szCs w:val="22"/>
        </w:rPr>
        <w:t>.</w:t>
      </w:r>
    </w:p>
    <w:p w14:paraId="2E041D1F" w14:textId="77777777" w:rsidR="00C57BD7" w:rsidRDefault="00C57BD7" w:rsidP="000B49D2">
      <w:pPr>
        <w:pStyle w:val="Default"/>
        <w:spacing w:line="360" w:lineRule="auto"/>
        <w:ind w:left="3118" w:right="-425"/>
        <w:jc w:val="both"/>
        <w:rPr>
          <w:rFonts w:ascii="NB International Pro Book" w:hAnsi="NB International Pro Book" w:cs="Arial"/>
          <w:color w:val="auto"/>
          <w:sz w:val="22"/>
          <w:szCs w:val="22"/>
        </w:rPr>
      </w:pPr>
    </w:p>
    <w:p w14:paraId="13084B00" w14:textId="3157F443" w:rsidR="00C4451E" w:rsidRDefault="008B67D0" w:rsidP="000B49D2">
      <w:pPr>
        <w:pStyle w:val="Default"/>
        <w:spacing w:line="360" w:lineRule="auto"/>
        <w:ind w:left="3118" w:right="-425"/>
        <w:jc w:val="both"/>
        <w:rPr>
          <w:rFonts w:ascii="NB International Pro Book" w:hAnsi="NB International Pro Book" w:cs="Arial"/>
          <w:color w:val="auto"/>
          <w:sz w:val="22"/>
          <w:szCs w:val="22"/>
        </w:rPr>
      </w:pPr>
      <w:r>
        <w:rPr>
          <w:rFonts w:ascii="NB International Pro Book" w:hAnsi="NB International Pro Book" w:cs="Arial"/>
          <w:color w:val="auto"/>
          <w:sz w:val="22"/>
          <w:szCs w:val="22"/>
        </w:rPr>
        <w:t xml:space="preserve">Ein wichtiges Utensil </w:t>
      </w:r>
      <w:r w:rsidR="006024CE">
        <w:rPr>
          <w:rFonts w:ascii="NB International Pro Book" w:hAnsi="NB International Pro Book" w:cs="Arial"/>
          <w:color w:val="auto"/>
          <w:sz w:val="22"/>
          <w:szCs w:val="22"/>
        </w:rPr>
        <w:t xml:space="preserve">haben die Besucher </w:t>
      </w:r>
      <w:r w:rsidR="00F65F77">
        <w:rPr>
          <w:rFonts w:ascii="NB International Pro Book" w:hAnsi="NB International Pro Book" w:cs="Arial"/>
          <w:color w:val="auto"/>
          <w:sz w:val="22"/>
          <w:szCs w:val="22"/>
        </w:rPr>
        <w:t xml:space="preserve">zusammen </w:t>
      </w:r>
      <w:r w:rsidR="006024CE">
        <w:rPr>
          <w:rFonts w:ascii="NB International Pro Book" w:hAnsi="NB International Pro Book" w:cs="Arial"/>
          <w:color w:val="auto"/>
          <w:sz w:val="22"/>
          <w:szCs w:val="22"/>
        </w:rPr>
        <w:t>mit den Experten von Biesse</w:t>
      </w:r>
      <w:r w:rsidR="00B42EB9">
        <w:rPr>
          <w:rFonts w:ascii="NB International Pro Book" w:hAnsi="NB International Pro Book" w:cs="Arial"/>
          <w:color w:val="auto"/>
          <w:sz w:val="22"/>
          <w:szCs w:val="22"/>
        </w:rPr>
        <w:t xml:space="preserve"> </w:t>
      </w:r>
      <w:r w:rsidR="00B42EB9" w:rsidRPr="00B42EB9">
        <w:rPr>
          <w:rFonts w:ascii="NB International Pro Book" w:hAnsi="NB International Pro Book" w:cs="Arial"/>
          <w:color w:val="auto"/>
          <w:sz w:val="22"/>
          <w:szCs w:val="22"/>
        </w:rPr>
        <w:t>auf dem Nesting-Bearbeitungszentrum Rover A FT sowie der Breitbandschleifmaschine S2</w:t>
      </w:r>
      <w:r w:rsidR="006024CE">
        <w:rPr>
          <w:rFonts w:ascii="NB International Pro Book" w:hAnsi="NB International Pro Book" w:cs="Arial"/>
          <w:color w:val="auto"/>
          <w:sz w:val="22"/>
          <w:szCs w:val="22"/>
        </w:rPr>
        <w:t xml:space="preserve"> hergestellt: Grillzangen</w:t>
      </w:r>
      <w:r w:rsidR="00B42EB9">
        <w:rPr>
          <w:rFonts w:ascii="NB International Pro Book" w:hAnsi="NB International Pro Book" w:cs="Arial"/>
          <w:color w:val="auto"/>
          <w:sz w:val="22"/>
          <w:szCs w:val="22"/>
        </w:rPr>
        <w:t xml:space="preserve"> aus Esche</w:t>
      </w:r>
      <w:r w:rsidR="00B4306C">
        <w:rPr>
          <w:rFonts w:ascii="NB International Pro Book" w:hAnsi="NB International Pro Book" w:cs="Arial"/>
          <w:color w:val="auto"/>
          <w:sz w:val="22"/>
          <w:szCs w:val="22"/>
        </w:rPr>
        <w:t>. Diese wurde bei phantastische</w:t>
      </w:r>
      <w:r w:rsidR="00C4451E">
        <w:rPr>
          <w:rFonts w:ascii="NB International Pro Book" w:hAnsi="NB International Pro Book" w:cs="Arial"/>
          <w:color w:val="auto"/>
          <w:sz w:val="22"/>
          <w:szCs w:val="22"/>
        </w:rPr>
        <w:t xml:space="preserve">m </w:t>
      </w:r>
      <w:r w:rsidR="00B4306C">
        <w:rPr>
          <w:rFonts w:ascii="NB International Pro Book" w:hAnsi="NB International Pro Book" w:cs="Arial"/>
          <w:color w:val="auto"/>
          <w:sz w:val="22"/>
          <w:szCs w:val="22"/>
        </w:rPr>
        <w:t xml:space="preserve">Wetter während der Mittagszeit </w:t>
      </w:r>
      <w:r w:rsidR="00B02224">
        <w:rPr>
          <w:rFonts w:ascii="NB International Pro Book" w:hAnsi="NB International Pro Book" w:cs="Arial"/>
          <w:color w:val="auto"/>
          <w:sz w:val="22"/>
          <w:szCs w:val="22"/>
        </w:rPr>
        <w:t xml:space="preserve">im Außenbereich </w:t>
      </w:r>
      <w:r w:rsidR="00C4451E">
        <w:rPr>
          <w:rFonts w:ascii="NB International Pro Book" w:hAnsi="NB International Pro Book" w:cs="Arial"/>
          <w:color w:val="auto"/>
          <w:sz w:val="22"/>
          <w:szCs w:val="22"/>
        </w:rPr>
        <w:t xml:space="preserve">gleich </w:t>
      </w:r>
      <w:r w:rsidR="00B4306C">
        <w:rPr>
          <w:rFonts w:ascii="NB International Pro Book" w:hAnsi="NB International Pro Book" w:cs="Arial"/>
          <w:color w:val="auto"/>
          <w:sz w:val="22"/>
          <w:szCs w:val="22"/>
        </w:rPr>
        <w:t>auf Ihre Praxistauglichkeit getestet</w:t>
      </w:r>
      <w:r w:rsidR="00C4451E">
        <w:rPr>
          <w:rFonts w:ascii="NB International Pro Book" w:hAnsi="NB International Pro Book" w:cs="Arial"/>
          <w:color w:val="auto"/>
          <w:sz w:val="22"/>
          <w:szCs w:val="22"/>
        </w:rPr>
        <w:t xml:space="preserve">. </w:t>
      </w:r>
      <w:r w:rsidR="00D7047D">
        <w:rPr>
          <w:rFonts w:ascii="NB International Pro Book" w:hAnsi="NB International Pro Book" w:cs="Arial"/>
          <w:color w:val="auto"/>
          <w:sz w:val="22"/>
          <w:szCs w:val="22"/>
        </w:rPr>
        <w:t xml:space="preserve">Ein Food Truck sorgte zusätzlich für </w:t>
      </w:r>
      <w:r w:rsidR="000C27ED">
        <w:rPr>
          <w:rFonts w:ascii="NB International Pro Book" w:hAnsi="NB International Pro Book" w:cs="Arial"/>
          <w:color w:val="auto"/>
          <w:sz w:val="22"/>
          <w:szCs w:val="22"/>
        </w:rPr>
        <w:t xml:space="preserve">ausreichend </w:t>
      </w:r>
      <w:r w:rsidR="00D7047D">
        <w:rPr>
          <w:rFonts w:ascii="NB International Pro Book" w:hAnsi="NB International Pro Book" w:cs="Arial"/>
          <w:color w:val="auto"/>
          <w:sz w:val="22"/>
          <w:szCs w:val="22"/>
        </w:rPr>
        <w:t>Stärkung</w:t>
      </w:r>
      <w:r w:rsidR="00FA6AE6">
        <w:rPr>
          <w:rFonts w:ascii="NB International Pro Book" w:hAnsi="NB International Pro Book" w:cs="Arial"/>
          <w:color w:val="auto"/>
          <w:sz w:val="22"/>
          <w:szCs w:val="22"/>
        </w:rPr>
        <w:t>.</w:t>
      </w:r>
    </w:p>
    <w:p w14:paraId="3D156483" w14:textId="77777777" w:rsidR="00F166B3" w:rsidRDefault="00F166B3" w:rsidP="001D04F8">
      <w:pPr>
        <w:pStyle w:val="Default"/>
        <w:spacing w:line="360" w:lineRule="auto"/>
        <w:ind w:left="3118" w:right="-425"/>
        <w:jc w:val="both"/>
        <w:rPr>
          <w:rFonts w:ascii="NB International Pro Book" w:hAnsi="NB International Pro Book" w:cs="Arial"/>
          <w:color w:val="auto"/>
          <w:sz w:val="22"/>
          <w:szCs w:val="22"/>
        </w:rPr>
      </w:pPr>
    </w:p>
    <w:p w14:paraId="38060EA3" w14:textId="0940ACCB" w:rsidR="003B308C" w:rsidRPr="003B308C" w:rsidRDefault="003B308C" w:rsidP="001D04F8">
      <w:pPr>
        <w:pStyle w:val="Default"/>
        <w:spacing w:line="360" w:lineRule="auto"/>
        <w:ind w:left="3118" w:right="-425"/>
        <w:jc w:val="both"/>
        <w:rPr>
          <w:rFonts w:ascii="NB International Pro Medium" w:hAnsi="NB International Pro Medium" w:cs="Arial"/>
          <w:color w:val="auto"/>
          <w:sz w:val="22"/>
          <w:szCs w:val="22"/>
        </w:rPr>
      </w:pPr>
      <w:r>
        <w:rPr>
          <w:rFonts w:ascii="NB International Pro Medium" w:hAnsi="NB International Pro Medium" w:cs="Arial"/>
          <w:color w:val="auto"/>
          <w:sz w:val="22"/>
          <w:szCs w:val="22"/>
        </w:rPr>
        <w:t xml:space="preserve">Masterclass: </w:t>
      </w:r>
      <w:r w:rsidRPr="003B308C">
        <w:rPr>
          <w:rFonts w:ascii="NB International Pro Medium" w:hAnsi="NB International Pro Medium" w:cs="Arial"/>
          <w:color w:val="auto"/>
          <w:sz w:val="22"/>
          <w:szCs w:val="22"/>
        </w:rPr>
        <w:t>Herausforderung Sonderbau</w:t>
      </w:r>
    </w:p>
    <w:p w14:paraId="5946F72E" w14:textId="06E40BE6" w:rsidR="008D4ADC" w:rsidRDefault="003D60DC" w:rsidP="008D4ADC">
      <w:pPr>
        <w:pStyle w:val="Default"/>
        <w:spacing w:line="360" w:lineRule="auto"/>
        <w:ind w:left="3118" w:right="-425"/>
        <w:jc w:val="both"/>
        <w:rPr>
          <w:rFonts w:ascii="NB International Pro Book" w:hAnsi="NB International Pro Book" w:cs="Arial"/>
          <w:color w:val="auto"/>
          <w:sz w:val="22"/>
          <w:szCs w:val="22"/>
        </w:rPr>
      </w:pPr>
      <w:r>
        <w:rPr>
          <w:rFonts w:ascii="NB International Pro Book" w:hAnsi="NB International Pro Book" w:cs="Arial"/>
          <w:color w:val="auto"/>
          <w:sz w:val="22"/>
          <w:szCs w:val="22"/>
        </w:rPr>
        <w:t>Für Oheimb trugen d</w:t>
      </w:r>
      <w:r w:rsidR="00F166B3" w:rsidRPr="00F166B3">
        <w:rPr>
          <w:rFonts w:ascii="NB International Pro Book" w:hAnsi="NB International Pro Book" w:cs="Arial"/>
          <w:color w:val="auto"/>
          <w:sz w:val="22"/>
          <w:szCs w:val="22"/>
        </w:rPr>
        <w:t xml:space="preserve">ie </w:t>
      </w:r>
      <w:r w:rsidR="00821D1B">
        <w:rPr>
          <w:rFonts w:ascii="NB International Pro Book" w:hAnsi="NB International Pro Book" w:cs="Arial"/>
          <w:color w:val="auto"/>
          <w:sz w:val="22"/>
          <w:szCs w:val="22"/>
        </w:rPr>
        <w:t>sechs</w:t>
      </w:r>
      <w:r w:rsidR="00F166B3" w:rsidRPr="00F166B3">
        <w:rPr>
          <w:rFonts w:ascii="NB International Pro Book" w:hAnsi="NB International Pro Book" w:cs="Arial"/>
          <w:color w:val="auto"/>
          <w:sz w:val="22"/>
          <w:szCs w:val="22"/>
        </w:rPr>
        <w:t xml:space="preserve"> vor Ort vertretenen Partnerfirmen </w:t>
      </w:r>
      <w:r w:rsidR="000208DB" w:rsidRPr="000208DB">
        <w:rPr>
          <w:rFonts w:ascii="NB International Pro Book" w:hAnsi="NB International Pro Book" w:cs="Arial"/>
          <w:color w:val="auto"/>
          <w:sz w:val="22"/>
          <w:szCs w:val="22"/>
        </w:rPr>
        <w:t>für Präzisionswerkzeuge, Schleifmittel</w:t>
      </w:r>
      <w:r w:rsidR="00821D1B">
        <w:rPr>
          <w:rFonts w:ascii="NB International Pro Book" w:hAnsi="NB International Pro Book" w:cs="Arial"/>
          <w:color w:val="auto"/>
          <w:sz w:val="22"/>
          <w:szCs w:val="22"/>
        </w:rPr>
        <w:t>, Klebstoffe</w:t>
      </w:r>
      <w:r w:rsidR="000208DB" w:rsidRPr="000208DB">
        <w:rPr>
          <w:rFonts w:ascii="NB International Pro Book" w:hAnsi="NB International Pro Book" w:cs="Arial"/>
          <w:color w:val="auto"/>
          <w:sz w:val="22"/>
          <w:szCs w:val="22"/>
        </w:rPr>
        <w:t xml:space="preserve"> und </w:t>
      </w:r>
      <w:r w:rsidR="00883EB9" w:rsidRPr="000208DB">
        <w:rPr>
          <w:rFonts w:ascii="NB International Pro Book" w:hAnsi="NB International Pro Book" w:cs="Arial"/>
          <w:color w:val="auto"/>
          <w:sz w:val="22"/>
          <w:szCs w:val="22"/>
        </w:rPr>
        <w:t xml:space="preserve">Software </w:t>
      </w:r>
      <w:r w:rsidR="00883EB9">
        <w:rPr>
          <w:rFonts w:ascii="NB International Pro Book" w:hAnsi="NB International Pro Book" w:cs="Arial"/>
          <w:color w:val="auto"/>
          <w:sz w:val="22"/>
          <w:szCs w:val="22"/>
        </w:rPr>
        <w:t>mit</w:t>
      </w:r>
      <w:r w:rsidR="000208DB">
        <w:rPr>
          <w:rFonts w:ascii="NB International Pro Book" w:hAnsi="NB International Pro Book" w:cs="Arial"/>
          <w:color w:val="auto"/>
          <w:sz w:val="22"/>
          <w:szCs w:val="22"/>
        </w:rPr>
        <w:t xml:space="preserve"> </w:t>
      </w:r>
      <w:r w:rsidR="000208DB" w:rsidRPr="000208DB">
        <w:rPr>
          <w:rFonts w:ascii="NB International Pro Book" w:hAnsi="NB International Pro Book" w:cs="Arial"/>
          <w:color w:val="auto"/>
          <w:sz w:val="22"/>
          <w:szCs w:val="22"/>
        </w:rPr>
        <w:t>ihre</w:t>
      </w:r>
      <w:r w:rsidR="000208DB">
        <w:rPr>
          <w:rFonts w:ascii="NB International Pro Book" w:hAnsi="NB International Pro Book" w:cs="Arial"/>
          <w:color w:val="auto"/>
          <w:sz w:val="22"/>
          <w:szCs w:val="22"/>
        </w:rPr>
        <w:t>n</w:t>
      </w:r>
      <w:r w:rsidR="000208DB" w:rsidRPr="000208DB">
        <w:rPr>
          <w:rFonts w:ascii="NB International Pro Book" w:hAnsi="NB International Pro Book" w:cs="Arial"/>
          <w:color w:val="auto"/>
          <w:sz w:val="22"/>
          <w:szCs w:val="22"/>
        </w:rPr>
        <w:t xml:space="preserve"> auf </w:t>
      </w:r>
      <w:r w:rsidR="006A16D0">
        <w:rPr>
          <w:rFonts w:ascii="NB International Pro Book" w:hAnsi="NB International Pro Book" w:cs="Arial"/>
          <w:color w:val="auto"/>
          <w:sz w:val="22"/>
          <w:szCs w:val="22"/>
        </w:rPr>
        <w:t xml:space="preserve">die </w:t>
      </w:r>
      <w:r w:rsidR="000208DB" w:rsidRPr="000208DB">
        <w:rPr>
          <w:rFonts w:ascii="NB International Pro Book" w:hAnsi="NB International Pro Book" w:cs="Arial"/>
          <w:color w:val="auto"/>
          <w:sz w:val="22"/>
          <w:szCs w:val="22"/>
        </w:rPr>
        <w:t xml:space="preserve">Maschinen </w:t>
      </w:r>
      <w:r w:rsidR="006A16D0">
        <w:rPr>
          <w:rFonts w:ascii="NB International Pro Book" w:hAnsi="NB International Pro Book" w:cs="Arial"/>
          <w:color w:val="auto"/>
          <w:sz w:val="22"/>
          <w:szCs w:val="22"/>
        </w:rPr>
        <w:t xml:space="preserve">von Biesse </w:t>
      </w:r>
      <w:r w:rsidR="000208DB" w:rsidRPr="000208DB">
        <w:rPr>
          <w:rFonts w:ascii="NB International Pro Book" w:hAnsi="NB International Pro Book" w:cs="Arial"/>
          <w:color w:val="auto"/>
          <w:sz w:val="22"/>
          <w:szCs w:val="22"/>
        </w:rPr>
        <w:t xml:space="preserve">abgestimmten Lösungen </w:t>
      </w:r>
      <w:r w:rsidR="000208DB">
        <w:rPr>
          <w:rFonts w:ascii="NB International Pro Book" w:hAnsi="NB International Pro Book" w:cs="Arial"/>
          <w:color w:val="auto"/>
          <w:sz w:val="22"/>
          <w:szCs w:val="22"/>
        </w:rPr>
        <w:t>einen maßgeblichen</w:t>
      </w:r>
      <w:r w:rsidR="00F166B3" w:rsidRPr="00F166B3">
        <w:rPr>
          <w:rFonts w:ascii="NB International Pro Book" w:hAnsi="NB International Pro Book" w:cs="Arial"/>
          <w:color w:val="auto"/>
          <w:sz w:val="22"/>
          <w:szCs w:val="22"/>
        </w:rPr>
        <w:t xml:space="preserve"> Teil zum gelungenen Event bei</w:t>
      </w:r>
      <w:r w:rsidR="004908F5">
        <w:rPr>
          <w:rFonts w:ascii="NB International Pro Book" w:hAnsi="NB International Pro Book" w:cs="Arial"/>
          <w:color w:val="auto"/>
          <w:sz w:val="22"/>
          <w:szCs w:val="22"/>
        </w:rPr>
        <w:t xml:space="preserve">. </w:t>
      </w:r>
      <w:r w:rsidR="005C5BFF">
        <w:rPr>
          <w:rFonts w:ascii="NB International Pro Book" w:hAnsi="NB International Pro Book" w:cs="Arial"/>
          <w:color w:val="auto"/>
          <w:sz w:val="22"/>
          <w:szCs w:val="22"/>
        </w:rPr>
        <w:t xml:space="preserve">„Dieses Jahr </w:t>
      </w:r>
      <w:r w:rsidR="0093500D">
        <w:rPr>
          <w:rFonts w:ascii="NB International Pro Book" w:hAnsi="NB International Pro Book" w:cs="Arial"/>
          <w:color w:val="auto"/>
          <w:sz w:val="22"/>
          <w:szCs w:val="22"/>
        </w:rPr>
        <w:t>stand</w:t>
      </w:r>
      <w:r w:rsidR="005C5BFF">
        <w:rPr>
          <w:rFonts w:ascii="NB International Pro Book" w:hAnsi="NB International Pro Book" w:cs="Arial"/>
          <w:color w:val="auto"/>
          <w:sz w:val="22"/>
          <w:szCs w:val="22"/>
        </w:rPr>
        <w:t xml:space="preserve"> e</w:t>
      </w:r>
      <w:r w:rsidR="004908F5">
        <w:rPr>
          <w:rFonts w:ascii="NB International Pro Book" w:hAnsi="NB International Pro Book" w:cs="Arial"/>
          <w:color w:val="auto"/>
          <w:sz w:val="22"/>
          <w:szCs w:val="22"/>
        </w:rPr>
        <w:t>in besondere</w:t>
      </w:r>
      <w:r w:rsidR="0093500D">
        <w:rPr>
          <w:rFonts w:ascii="NB International Pro Book" w:hAnsi="NB International Pro Book" w:cs="Arial"/>
          <w:color w:val="auto"/>
          <w:sz w:val="22"/>
          <w:szCs w:val="22"/>
        </w:rPr>
        <w:t>r</w:t>
      </w:r>
      <w:r w:rsidR="004908F5">
        <w:rPr>
          <w:rFonts w:ascii="NB International Pro Book" w:hAnsi="NB International Pro Book" w:cs="Arial"/>
          <w:color w:val="auto"/>
          <w:sz w:val="22"/>
          <w:szCs w:val="22"/>
        </w:rPr>
        <w:t xml:space="preserve"> Program</w:t>
      </w:r>
      <w:r w:rsidR="00B3659D">
        <w:rPr>
          <w:rFonts w:ascii="NB International Pro Book" w:hAnsi="NB International Pro Book" w:cs="Arial"/>
          <w:color w:val="auto"/>
          <w:sz w:val="22"/>
          <w:szCs w:val="22"/>
        </w:rPr>
        <w:t>m</w:t>
      </w:r>
      <w:r w:rsidR="004908F5">
        <w:rPr>
          <w:rFonts w:ascii="NB International Pro Book" w:hAnsi="NB International Pro Book" w:cs="Arial"/>
          <w:color w:val="auto"/>
          <w:sz w:val="22"/>
          <w:szCs w:val="22"/>
        </w:rPr>
        <w:t>punkt</w:t>
      </w:r>
      <w:r w:rsidR="0093500D">
        <w:rPr>
          <w:rFonts w:ascii="NB International Pro Book" w:hAnsi="NB International Pro Book" w:cs="Arial"/>
          <w:color w:val="auto"/>
          <w:sz w:val="22"/>
          <w:szCs w:val="22"/>
        </w:rPr>
        <w:t xml:space="preserve"> auf der Agenda</w:t>
      </w:r>
      <w:r w:rsidR="005C5BFF">
        <w:rPr>
          <w:rFonts w:ascii="NB International Pro Book" w:hAnsi="NB International Pro Book" w:cs="Arial"/>
          <w:color w:val="auto"/>
          <w:sz w:val="22"/>
          <w:szCs w:val="22"/>
        </w:rPr>
        <w:t xml:space="preserve">: </w:t>
      </w:r>
      <w:r w:rsidR="00947AAE">
        <w:rPr>
          <w:rFonts w:ascii="NB International Pro Book" w:hAnsi="NB International Pro Book" w:cs="Arial"/>
          <w:color w:val="auto"/>
          <w:sz w:val="22"/>
          <w:szCs w:val="22"/>
        </w:rPr>
        <w:t>z</w:t>
      </w:r>
      <w:r w:rsidR="004908F5">
        <w:rPr>
          <w:rFonts w:ascii="NB International Pro Book" w:hAnsi="NB International Pro Book" w:cs="Arial"/>
          <w:color w:val="auto"/>
          <w:sz w:val="22"/>
          <w:szCs w:val="22"/>
        </w:rPr>
        <w:t xml:space="preserve">um ersten Mal </w:t>
      </w:r>
      <w:r w:rsidR="00D50329">
        <w:rPr>
          <w:rFonts w:ascii="NB International Pro Book" w:hAnsi="NB International Pro Book" w:cs="Arial"/>
          <w:color w:val="auto"/>
          <w:sz w:val="22"/>
          <w:szCs w:val="22"/>
        </w:rPr>
        <w:t>haben wir g</w:t>
      </w:r>
      <w:r w:rsidR="00B14ED7">
        <w:rPr>
          <w:rFonts w:ascii="NB International Pro Book" w:hAnsi="NB International Pro Book" w:cs="Arial"/>
          <w:color w:val="auto"/>
          <w:sz w:val="22"/>
          <w:szCs w:val="22"/>
        </w:rPr>
        <w:t xml:space="preserve">emeinsam mit </w:t>
      </w:r>
      <w:r w:rsidR="00D50329">
        <w:rPr>
          <w:rFonts w:ascii="NB International Pro Book" w:hAnsi="NB International Pro Book" w:cs="Arial"/>
          <w:color w:val="auto"/>
          <w:sz w:val="22"/>
          <w:szCs w:val="22"/>
        </w:rPr>
        <w:t>unserem</w:t>
      </w:r>
      <w:r w:rsidR="00B14ED7">
        <w:rPr>
          <w:rFonts w:ascii="NB International Pro Book" w:hAnsi="NB International Pro Book" w:cs="Arial"/>
          <w:color w:val="auto"/>
          <w:sz w:val="22"/>
          <w:szCs w:val="22"/>
        </w:rPr>
        <w:t xml:space="preserve"> </w:t>
      </w:r>
      <w:r w:rsidR="00B14ED7" w:rsidRPr="00B14ED7">
        <w:rPr>
          <w:rFonts w:ascii="NB International Pro Book" w:hAnsi="NB International Pro Book" w:cs="Arial"/>
          <w:color w:val="auto"/>
          <w:sz w:val="22"/>
          <w:szCs w:val="22"/>
        </w:rPr>
        <w:t>CAD-CAM Softwarepartner Moldtech und den Spezialisten für Vakuumpressen von Atmos</w:t>
      </w:r>
      <w:r w:rsidR="0093500D">
        <w:rPr>
          <w:rFonts w:ascii="NB International Pro Book" w:hAnsi="NB International Pro Book" w:cs="Arial"/>
          <w:color w:val="auto"/>
          <w:sz w:val="22"/>
          <w:szCs w:val="22"/>
        </w:rPr>
        <w:t xml:space="preserve"> </w:t>
      </w:r>
      <w:r w:rsidR="00B075CA">
        <w:rPr>
          <w:rFonts w:ascii="NB International Pro Book" w:hAnsi="NB International Pro Book" w:cs="Arial"/>
          <w:color w:val="auto"/>
          <w:sz w:val="22"/>
          <w:szCs w:val="22"/>
        </w:rPr>
        <w:t xml:space="preserve">eine </w:t>
      </w:r>
      <w:r w:rsidR="00B075CA" w:rsidRPr="00B14ED7">
        <w:rPr>
          <w:rFonts w:ascii="NB International Pro Book" w:hAnsi="NB International Pro Book" w:cs="Arial"/>
          <w:color w:val="auto"/>
          <w:sz w:val="22"/>
          <w:szCs w:val="22"/>
        </w:rPr>
        <w:t>Masterclass</w:t>
      </w:r>
      <w:r w:rsidR="00B14ED7" w:rsidRPr="00B14ED7">
        <w:rPr>
          <w:rFonts w:ascii="NB International Pro Book" w:hAnsi="NB International Pro Book" w:cs="Arial"/>
          <w:color w:val="auto"/>
          <w:sz w:val="22"/>
          <w:szCs w:val="22"/>
        </w:rPr>
        <w:t xml:space="preserve"> mit dem Thema „Herausforderung Sonderbau | Vom Konzept zur Realität“</w:t>
      </w:r>
      <w:r w:rsidR="00947AAE">
        <w:rPr>
          <w:rFonts w:ascii="NB International Pro Book" w:hAnsi="NB International Pro Book" w:cs="Arial"/>
          <w:color w:val="auto"/>
          <w:sz w:val="22"/>
          <w:szCs w:val="22"/>
        </w:rPr>
        <w:t xml:space="preserve"> veranstaltet</w:t>
      </w:r>
      <w:r w:rsidR="0093500D">
        <w:rPr>
          <w:rFonts w:ascii="NB International Pro Book" w:hAnsi="NB International Pro Book" w:cs="Arial"/>
          <w:color w:val="auto"/>
          <w:sz w:val="22"/>
          <w:szCs w:val="22"/>
        </w:rPr>
        <w:t>.</w:t>
      </w:r>
      <w:r w:rsidR="00B075CA" w:rsidRPr="00B075CA">
        <w:rPr>
          <w:rFonts w:ascii="NB International Pro Book" w:hAnsi="NB International Pro Book" w:cs="Arial"/>
          <w:color w:val="auto"/>
          <w:sz w:val="22"/>
          <w:szCs w:val="22"/>
        </w:rPr>
        <w:t xml:space="preserve"> </w:t>
      </w:r>
      <w:r w:rsidR="00B075CA" w:rsidRPr="001A44AF">
        <w:rPr>
          <w:rFonts w:ascii="NB International Pro Book" w:hAnsi="NB International Pro Book" w:cs="Arial"/>
          <w:color w:val="auto"/>
          <w:sz w:val="22"/>
          <w:szCs w:val="22"/>
        </w:rPr>
        <w:t>Die</w:t>
      </w:r>
      <w:r w:rsidR="00B14C4B">
        <w:rPr>
          <w:rFonts w:ascii="NB International Pro Book" w:hAnsi="NB International Pro Book" w:cs="Arial"/>
          <w:color w:val="auto"/>
          <w:sz w:val="22"/>
          <w:szCs w:val="22"/>
        </w:rPr>
        <w:t xml:space="preserve"> wissbegierigen</w:t>
      </w:r>
      <w:r w:rsidR="00B075CA" w:rsidRPr="001A44AF">
        <w:rPr>
          <w:rFonts w:ascii="NB International Pro Book" w:hAnsi="NB International Pro Book" w:cs="Arial"/>
          <w:color w:val="auto"/>
          <w:sz w:val="22"/>
          <w:szCs w:val="22"/>
        </w:rPr>
        <w:t xml:space="preserve"> Teilnehmer </w:t>
      </w:r>
      <w:r w:rsidR="00B14C4B">
        <w:rPr>
          <w:rFonts w:ascii="NB International Pro Book" w:hAnsi="NB International Pro Book" w:cs="Arial"/>
          <w:color w:val="auto"/>
          <w:sz w:val="22"/>
          <w:szCs w:val="22"/>
        </w:rPr>
        <w:t xml:space="preserve">haben viel neuen Input über </w:t>
      </w:r>
      <w:r w:rsidR="00B075CA" w:rsidRPr="001A44AF">
        <w:rPr>
          <w:rFonts w:ascii="NB International Pro Book" w:hAnsi="NB International Pro Book" w:cs="Arial"/>
          <w:color w:val="auto"/>
          <w:sz w:val="22"/>
          <w:szCs w:val="22"/>
        </w:rPr>
        <w:t xml:space="preserve">typische Anforderungen im Sonderbau </w:t>
      </w:r>
      <w:r w:rsidR="0031757F">
        <w:rPr>
          <w:rFonts w:ascii="NB International Pro Book" w:hAnsi="NB International Pro Book" w:cs="Arial"/>
          <w:color w:val="auto"/>
          <w:sz w:val="22"/>
          <w:szCs w:val="22"/>
        </w:rPr>
        <w:t>erhalt</w:t>
      </w:r>
      <w:r w:rsidR="00B14C4B">
        <w:rPr>
          <w:rFonts w:ascii="NB International Pro Book" w:hAnsi="NB International Pro Book" w:cs="Arial"/>
          <w:color w:val="auto"/>
          <w:sz w:val="22"/>
          <w:szCs w:val="22"/>
        </w:rPr>
        <w:t>en</w:t>
      </w:r>
      <w:r w:rsidR="00110D1A">
        <w:rPr>
          <w:rFonts w:ascii="NB International Pro Book" w:hAnsi="NB International Pro Book" w:cs="Arial"/>
          <w:color w:val="auto"/>
          <w:sz w:val="22"/>
          <w:szCs w:val="22"/>
        </w:rPr>
        <w:t xml:space="preserve"> und </w:t>
      </w:r>
      <w:r w:rsidR="00392B0D">
        <w:rPr>
          <w:rFonts w:ascii="NB International Pro Book" w:hAnsi="NB International Pro Book" w:cs="Arial"/>
          <w:color w:val="auto"/>
          <w:sz w:val="22"/>
          <w:szCs w:val="22"/>
        </w:rPr>
        <w:t xml:space="preserve">können nun mit </w:t>
      </w:r>
      <w:r w:rsidR="00981105">
        <w:rPr>
          <w:rFonts w:ascii="NB International Pro Book" w:hAnsi="NB International Pro Book" w:cs="Arial"/>
          <w:color w:val="auto"/>
          <w:sz w:val="22"/>
          <w:szCs w:val="22"/>
        </w:rPr>
        <w:t xml:space="preserve">ihren </w:t>
      </w:r>
      <w:r w:rsidR="00753DAE">
        <w:rPr>
          <w:rFonts w:ascii="NB International Pro Book" w:hAnsi="NB International Pro Book" w:cs="Arial"/>
          <w:color w:val="auto"/>
          <w:sz w:val="22"/>
          <w:szCs w:val="22"/>
        </w:rPr>
        <w:t>neu gewonnenen</w:t>
      </w:r>
      <w:r w:rsidR="00392B0D">
        <w:rPr>
          <w:rFonts w:ascii="NB International Pro Book" w:hAnsi="NB International Pro Book" w:cs="Arial"/>
          <w:color w:val="auto"/>
          <w:sz w:val="22"/>
          <w:szCs w:val="22"/>
        </w:rPr>
        <w:t xml:space="preserve"> Kenntnissen </w:t>
      </w:r>
      <w:r w:rsidR="0031757F" w:rsidRPr="0031757F">
        <w:rPr>
          <w:rFonts w:ascii="NB International Pro Book" w:hAnsi="NB International Pro Book" w:cs="Arial"/>
          <w:color w:val="auto"/>
          <w:sz w:val="22"/>
          <w:szCs w:val="22"/>
        </w:rPr>
        <w:t>konvexe, konkav</w:t>
      </w:r>
      <w:r w:rsidR="00753DAE">
        <w:rPr>
          <w:rFonts w:ascii="NB International Pro Book" w:hAnsi="NB International Pro Book" w:cs="Arial"/>
          <w:color w:val="auto"/>
          <w:sz w:val="22"/>
          <w:szCs w:val="22"/>
        </w:rPr>
        <w:t>e</w:t>
      </w:r>
      <w:r w:rsidR="0031757F" w:rsidRPr="0031757F">
        <w:rPr>
          <w:rFonts w:ascii="NB International Pro Book" w:hAnsi="NB International Pro Book" w:cs="Arial"/>
          <w:color w:val="auto"/>
          <w:sz w:val="22"/>
          <w:szCs w:val="22"/>
        </w:rPr>
        <w:t xml:space="preserve">, reliefgefräste und tiefgezogene Elementen </w:t>
      </w:r>
      <w:r w:rsidR="00B075CA" w:rsidRPr="001A44AF">
        <w:rPr>
          <w:rFonts w:ascii="NB International Pro Book" w:hAnsi="NB International Pro Book" w:cs="Arial"/>
          <w:color w:val="auto"/>
          <w:sz w:val="22"/>
          <w:szCs w:val="22"/>
        </w:rPr>
        <w:t>einfach in die Realität umsetz</w:t>
      </w:r>
      <w:r w:rsidR="00753DAE">
        <w:rPr>
          <w:rFonts w:ascii="NB International Pro Book" w:hAnsi="NB International Pro Book" w:cs="Arial"/>
          <w:color w:val="auto"/>
          <w:sz w:val="22"/>
          <w:szCs w:val="22"/>
        </w:rPr>
        <w:t>en</w:t>
      </w:r>
      <w:r w:rsidR="00B075CA" w:rsidRPr="001A44AF">
        <w:rPr>
          <w:rFonts w:ascii="NB International Pro Book" w:hAnsi="NB International Pro Book" w:cs="Arial"/>
          <w:color w:val="auto"/>
          <w:sz w:val="22"/>
          <w:szCs w:val="22"/>
        </w:rPr>
        <w:t xml:space="preserve">.“ </w:t>
      </w:r>
      <w:r w:rsidR="00B42EB9" w:rsidRPr="00B42EB9">
        <w:rPr>
          <w:rFonts w:ascii="NB International Pro Book" w:hAnsi="NB International Pro Book" w:cs="Arial"/>
          <w:color w:val="auto"/>
          <w:sz w:val="22"/>
          <w:szCs w:val="22"/>
        </w:rPr>
        <w:t>Ein</w:t>
      </w:r>
      <w:r w:rsidR="003B165B">
        <w:rPr>
          <w:rFonts w:ascii="NB International Pro Book" w:hAnsi="NB International Pro Book" w:cs="Arial"/>
          <w:color w:val="auto"/>
          <w:sz w:val="22"/>
          <w:szCs w:val="22"/>
        </w:rPr>
        <w:t>en</w:t>
      </w:r>
      <w:r w:rsidR="00B42EB9" w:rsidRPr="00B42EB9">
        <w:rPr>
          <w:rFonts w:ascii="NB International Pro Book" w:hAnsi="NB International Pro Book" w:cs="Arial"/>
          <w:color w:val="auto"/>
          <w:sz w:val="22"/>
          <w:szCs w:val="22"/>
        </w:rPr>
        <w:t xml:space="preserve"> Video</w:t>
      </w:r>
      <w:r w:rsidR="003B165B">
        <w:rPr>
          <w:rFonts w:ascii="NB International Pro Book" w:hAnsi="NB International Pro Book" w:cs="Arial"/>
          <w:color w:val="auto"/>
          <w:sz w:val="22"/>
          <w:szCs w:val="22"/>
        </w:rPr>
        <w:t>-</w:t>
      </w:r>
      <w:r w:rsidR="00B42EB9" w:rsidRPr="00B42EB9">
        <w:rPr>
          <w:rFonts w:ascii="NB International Pro Book" w:hAnsi="NB International Pro Book" w:cs="Arial"/>
          <w:color w:val="auto"/>
          <w:sz w:val="22"/>
          <w:szCs w:val="22"/>
        </w:rPr>
        <w:t xml:space="preserve">Rückblick </w:t>
      </w:r>
      <w:r w:rsidR="00E14626">
        <w:rPr>
          <w:rFonts w:ascii="NB International Pro Book" w:hAnsi="NB International Pro Book" w:cs="Arial"/>
          <w:color w:val="auto"/>
          <w:sz w:val="22"/>
          <w:szCs w:val="22"/>
        </w:rPr>
        <w:t>über die Masterclass</w:t>
      </w:r>
      <w:r w:rsidR="00DC7118">
        <w:rPr>
          <w:rFonts w:ascii="NB International Pro Book" w:hAnsi="NB International Pro Book" w:cs="Arial"/>
          <w:color w:val="auto"/>
          <w:sz w:val="22"/>
          <w:szCs w:val="22"/>
        </w:rPr>
        <w:t xml:space="preserve"> ist auf dem </w:t>
      </w:r>
      <w:r w:rsidR="00570594">
        <w:rPr>
          <w:rFonts w:ascii="NB International Pro Book" w:hAnsi="NB International Pro Book" w:cs="Arial"/>
          <w:color w:val="auto"/>
          <w:sz w:val="22"/>
          <w:szCs w:val="22"/>
        </w:rPr>
        <w:t>YouTube</w:t>
      </w:r>
      <w:r w:rsidR="00DC7118">
        <w:rPr>
          <w:rFonts w:ascii="NB International Pro Book" w:hAnsi="NB International Pro Book" w:cs="Arial"/>
          <w:color w:val="auto"/>
          <w:sz w:val="22"/>
          <w:szCs w:val="22"/>
        </w:rPr>
        <w:t>-Kanal von Biesse zu finden</w:t>
      </w:r>
      <w:r w:rsidR="00B42EB9" w:rsidRPr="00B42EB9">
        <w:rPr>
          <w:rFonts w:ascii="NB International Pro Book" w:hAnsi="NB International Pro Book" w:cs="Arial"/>
          <w:color w:val="auto"/>
          <w:sz w:val="22"/>
          <w:szCs w:val="22"/>
        </w:rPr>
        <w:t>: https://youtu.be/GjNylK3eTVU</w:t>
      </w:r>
    </w:p>
    <w:p w14:paraId="48F3E848" w14:textId="77777777" w:rsidR="001D7D5D" w:rsidRPr="008D4ADC" w:rsidRDefault="001D7D5D" w:rsidP="008D4ADC">
      <w:pPr>
        <w:pStyle w:val="Default"/>
        <w:spacing w:line="360" w:lineRule="auto"/>
        <w:ind w:left="3118" w:right="-425"/>
        <w:jc w:val="both"/>
        <w:rPr>
          <w:rFonts w:ascii="NB International Pro Book" w:hAnsi="NB International Pro Book" w:cs="Arial"/>
          <w:color w:val="auto"/>
          <w:sz w:val="22"/>
          <w:szCs w:val="22"/>
        </w:rPr>
      </w:pPr>
    </w:p>
    <w:p w14:paraId="09082CBC" w14:textId="0EBC1A81" w:rsidR="00A0158F" w:rsidRDefault="008D4ADC" w:rsidP="008D4ADC">
      <w:pPr>
        <w:pStyle w:val="Default"/>
        <w:spacing w:line="360" w:lineRule="auto"/>
        <w:ind w:left="3118" w:right="-425"/>
        <w:jc w:val="both"/>
        <w:rPr>
          <w:rFonts w:ascii="NB International Pro Book" w:hAnsi="NB International Pro Book" w:cs="Arial"/>
          <w:color w:val="auto"/>
          <w:sz w:val="22"/>
          <w:szCs w:val="22"/>
        </w:rPr>
      </w:pPr>
      <w:r w:rsidRPr="008D4ADC">
        <w:rPr>
          <w:rFonts w:ascii="NB International Pro Book" w:hAnsi="NB International Pro Book" w:cs="Arial"/>
          <w:color w:val="auto"/>
          <w:sz w:val="22"/>
          <w:szCs w:val="22"/>
        </w:rPr>
        <w:t xml:space="preserve">Katharina Schaf trägt im deutschsprachigen Raum die Verantwortung für das Marketing von Biesse und </w:t>
      </w:r>
      <w:r w:rsidR="00A53F0F">
        <w:rPr>
          <w:rFonts w:ascii="NB International Pro Book" w:hAnsi="NB International Pro Book" w:cs="Arial"/>
          <w:color w:val="auto"/>
          <w:sz w:val="22"/>
          <w:szCs w:val="22"/>
        </w:rPr>
        <w:t>weiß</w:t>
      </w:r>
      <w:r w:rsidR="00A64BD5" w:rsidRPr="00A64BD5">
        <w:rPr>
          <w:rFonts w:ascii="NB International Pro Book" w:hAnsi="NB International Pro Book" w:cs="Arial"/>
          <w:color w:val="auto"/>
          <w:sz w:val="22"/>
          <w:szCs w:val="22"/>
        </w:rPr>
        <w:t xml:space="preserve"> </w:t>
      </w:r>
      <w:r w:rsidR="00A64BD5" w:rsidRPr="008D4ADC">
        <w:rPr>
          <w:rFonts w:ascii="NB International Pro Book" w:hAnsi="NB International Pro Book" w:cs="Arial"/>
          <w:color w:val="auto"/>
          <w:sz w:val="22"/>
          <w:szCs w:val="22"/>
        </w:rPr>
        <w:t xml:space="preserve">über die </w:t>
      </w:r>
      <w:r w:rsidR="00072F09">
        <w:rPr>
          <w:rFonts w:ascii="NB International Pro Book" w:hAnsi="NB International Pro Book" w:cs="Arial"/>
          <w:color w:val="auto"/>
          <w:sz w:val="22"/>
          <w:szCs w:val="22"/>
        </w:rPr>
        <w:t>aktuellen Entwicklungen und die Erfordernisse des Marktes</w:t>
      </w:r>
      <w:r w:rsidR="003B2300">
        <w:rPr>
          <w:rFonts w:ascii="NB International Pro Book" w:hAnsi="NB International Pro Book" w:cs="Arial"/>
          <w:color w:val="auto"/>
          <w:sz w:val="22"/>
          <w:szCs w:val="22"/>
        </w:rPr>
        <w:t xml:space="preserve"> </w:t>
      </w:r>
      <w:r w:rsidR="00A53F0F">
        <w:rPr>
          <w:rFonts w:ascii="NB International Pro Book" w:hAnsi="NB International Pro Book" w:cs="Arial"/>
          <w:color w:val="auto"/>
          <w:sz w:val="22"/>
          <w:szCs w:val="22"/>
        </w:rPr>
        <w:t>Bescheid</w:t>
      </w:r>
      <w:r w:rsidR="003B2300">
        <w:rPr>
          <w:rFonts w:ascii="NB International Pro Book" w:hAnsi="NB International Pro Book" w:cs="Arial"/>
          <w:color w:val="auto"/>
          <w:sz w:val="22"/>
          <w:szCs w:val="22"/>
        </w:rPr>
        <w:t xml:space="preserve"> </w:t>
      </w:r>
      <w:r w:rsidR="00B87D1A">
        <w:rPr>
          <w:rFonts w:ascii="NB International Pro Book" w:hAnsi="NB International Pro Book" w:cs="Arial"/>
          <w:color w:val="auto"/>
          <w:sz w:val="22"/>
          <w:szCs w:val="22"/>
        </w:rPr>
        <w:t>– ein guter Grund</w:t>
      </w:r>
      <w:r w:rsidR="003F5E6B">
        <w:rPr>
          <w:rFonts w:ascii="NB International Pro Book" w:hAnsi="NB International Pro Book" w:cs="Arial"/>
          <w:color w:val="auto"/>
          <w:sz w:val="22"/>
          <w:szCs w:val="22"/>
        </w:rPr>
        <w:t>, sich</w:t>
      </w:r>
      <w:r w:rsidR="00B87D1A">
        <w:rPr>
          <w:rFonts w:ascii="NB International Pro Book" w:hAnsi="NB International Pro Book" w:cs="Arial"/>
          <w:color w:val="auto"/>
          <w:sz w:val="22"/>
          <w:szCs w:val="22"/>
        </w:rPr>
        <w:t xml:space="preserve"> </w:t>
      </w:r>
      <w:r w:rsidR="003F5E6B">
        <w:rPr>
          <w:rFonts w:ascii="NB International Pro Book" w:hAnsi="NB International Pro Book" w:cs="Arial"/>
          <w:color w:val="auto"/>
          <w:sz w:val="22"/>
          <w:szCs w:val="22"/>
        </w:rPr>
        <w:t>als eine von insgesamt 60 Teilnehmern</w:t>
      </w:r>
      <w:r w:rsidR="0051783F">
        <w:rPr>
          <w:rFonts w:ascii="NB International Pro Book" w:hAnsi="NB International Pro Book" w:cs="Arial"/>
          <w:color w:val="auto"/>
          <w:sz w:val="22"/>
          <w:szCs w:val="22"/>
        </w:rPr>
        <w:t xml:space="preserve"> in </w:t>
      </w:r>
      <w:r w:rsidR="008F5658">
        <w:rPr>
          <w:rFonts w:ascii="NB International Pro Book" w:hAnsi="NB International Pro Book" w:cs="Arial"/>
          <w:color w:val="auto"/>
          <w:sz w:val="22"/>
          <w:szCs w:val="22"/>
        </w:rPr>
        <w:t>einen der</w:t>
      </w:r>
      <w:r w:rsidR="0051783F">
        <w:rPr>
          <w:rFonts w:ascii="NB International Pro Book" w:hAnsi="NB International Pro Book" w:cs="Arial"/>
          <w:color w:val="auto"/>
          <w:sz w:val="22"/>
          <w:szCs w:val="22"/>
        </w:rPr>
        <w:t xml:space="preserve"> </w:t>
      </w:r>
      <w:r w:rsidR="00F7345E">
        <w:rPr>
          <w:rFonts w:ascii="NB International Pro Book" w:hAnsi="NB International Pro Book" w:cs="Arial"/>
          <w:color w:val="auto"/>
          <w:sz w:val="22"/>
          <w:szCs w:val="22"/>
        </w:rPr>
        <w:t xml:space="preserve">ausgebuchten </w:t>
      </w:r>
      <w:r w:rsidR="0051783F">
        <w:rPr>
          <w:rFonts w:ascii="NB International Pro Book" w:hAnsi="NB International Pro Book" w:cs="Arial"/>
          <w:color w:val="auto"/>
          <w:sz w:val="22"/>
          <w:szCs w:val="22"/>
        </w:rPr>
        <w:t>Workshop</w:t>
      </w:r>
      <w:r w:rsidR="008F5658">
        <w:rPr>
          <w:rFonts w:ascii="NB International Pro Book" w:hAnsi="NB International Pro Book" w:cs="Arial"/>
          <w:color w:val="auto"/>
          <w:sz w:val="22"/>
          <w:szCs w:val="22"/>
        </w:rPr>
        <w:t>s</w:t>
      </w:r>
      <w:r w:rsidR="0051783F">
        <w:rPr>
          <w:rFonts w:ascii="NB International Pro Book" w:hAnsi="NB International Pro Book" w:cs="Arial"/>
          <w:color w:val="auto"/>
          <w:sz w:val="22"/>
          <w:szCs w:val="22"/>
        </w:rPr>
        <w:t xml:space="preserve"> über</w:t>
      </w:r>
      <w:r w:rsidR="00337853">
        <w:rPr>
          <w:rFonts w:ascii="NB International Pro Book" w:hAnsi="NB International Pro Book" w:cs="Arial"/>
          <w:color w:val="auto"/>
          <w:sz w:val="22"/>
          <w:szCs w:val="22"/>
        </w:rPr>
        <w:t xml:space="preserve"> </w:t>
      </w:r>
      <w:r w:rsidR="0051783F">
        <w:rPr>
          <w:rFonts w:ascii="NB International Pro Book" w:hAnsi="NB International Pro Book" w:cs="Arial"/>
          <w:color w:val="auto"/>
          <w:sz w:val="22"/>
          <w:szCs w:val="22"/>
        </w:rPr>
        <w:t xml:space="preserve">die </w:t>
      </w:r>
      <w:r w:rsidR="0051783F">
        <w:rPr>
          <w:rFonts w:ascii="NB International Pro Book" w:hAnsi="NB International Pro Book" w:cs="Arial"/>
          <w:color w:val="auto"/>
          <w:sz w:val="22"/>
          <w:szCs w:val="22"/>
        </w:rPr>
        <w:lastRenderedPageBreak/>
        <w:t>H</w:t>
      </w:r>
      <w:r w:rsidRPr="008D4ADC">
        <w:rPr>
          <w:rFonts w:ascii="NB International Pro Book" w:hAnsi="NB International Pro Book" w:cs="Arial"/>
          <w:color w:val="auto"/>
          <w:sz w:val="22"/>
          <w:szCs w:val="22"/>
        </w:rPr>
        <w:t>er</w:t>
      </w:r>
      <w:r w:rsidR="00F7345E">
        <w:rPr>
          <w:rFonts w:ascii="NB International Pro Book" w:hAnsi="NB International Pro Book" w:cs="Arial"/>
          <w:color w:val="auto"/>
          <w:sz w:val="22"/>
          <w:szCs w:val="22"/>
        </w:rPr>
        <w:t>au</w:t>
      </w:r>
      <w:r w:rsidRPr="008D4ADC">
        <w:rPr>
          <w:rFonts w:ascii="NB International Pro Book" w:hAnsi="NB International Pro Book" w:cs="Arial"/>
          <w:color w:val="auto"/>
          <w:sz w:val="22"/>
          <w:szCs w:val="22"/>
        </w:rPr>
        <w:t xml:space="preserve">sforderungen im </w:t>
      </w:r>
      <w:r w:rsidR="00F7345E">
        <w:rPr>
          <w:rFonts w:ascii="NB International Pro Book" w:hAnsi="NB International Pro Book" w:cs="Arial"/>
          <w:color w:val="auto"/>
          <w:sz w:val="22"/>
          <w:szCs w:val="22"/>
        </w:rPr>
        <w:t>H</w:t>
      </w:r>
      <w:r w:rsidRPr="008D4ADC">
        <w:rPr>
          <w:rFonts w:ascii="NB International Pro Book" w:hAnsi="NB International Pro Book" w:cs="Arial"/>
          <w:color w:val="auto"/>
          <w:sz w:val="22"/>
          <w:szCs w:val="22"/>
        </w:rPr>
        <w:t>erstellungsprozess</w:t>
      </w:r>
      <w:r w:rsidR="00F7345E">
        <w:rPr>
          <w:rFonts w:ascii="NB International Pro Book" w:hAnsi="NB International Pro Book" w:cs="Arial"/>
          <w:color w:val="auto"/>
          <w:sz w:val="22"/>
          <w:szCs w:val="22"/>
        </w:rPr>
        <w:t xml:space="preserve"> einzureihen.</w:t>
      </w:r>
      <w:r w:rsidR="004A5D60">
        <w:rPr>
          <w:rFonts w:ascii="NB International Pro Book" w:hAnsi="NB International Pro Book" w:cs="Arial"/>
          <w:color w:val="auto"/>
          <w:sz w:val="22"/>
          <w:szCs w:val="22"/>
        </w:rPr>
        <w:t xml:space="preserve"> </w:t>
      </w:r>
      <w:r w:rsidR="00A53F0F">
        <w:rPr>
          <w:rFonts w:ascii="NB International Pro Book" w:hAnsi="NB International Pro Book" w:cs="Arial"/>
          <w:color w:val="auto"/>
          <w:sz w:val="22"/>
          <w:szCs w:val="22"/>
        </w:rPr>
        <w:t xml:space="preserve">Auch </w:t>
      </w:r>
      <w:r w:rsidR="00703185">
        <w:rPr>
          <w:rFonts w:ascii="NB International Pro Book" w:hAnsi="NB International Pro Book" w:cs="Arial"/>
          <w:color w:val="auto"/>
          <w:sz w:val="22"/>
          <w:szCs w:val="22"/>
        </w:rPr>
        <w:t>bra</w:t>
      </w:r>
      <w:r w:rsidR="00F96D4B">
        <w:rPr>
          <w:rFonts w:ascii="NB International Pro Book" w:hAnsi="NB International Pro Book" w:cs="Arial"/>
          <w:color w:val="auto"/>
          <w:sz w:val="22"/>
          <w:szCs w:val="22"/>
        </w:rPr>
        <w:t>n</w:t>
      </w:r>
      <w:r w:rsidR="00703185">
        <w:rPr>
          <w:rFonts w:ascii="NB International Pro Book" w:hAnsi="NB International Pro Book" w:cs="Arial"/>
          <w:color w:val="auto"/>
          <w:sz w:val="22"/>
          <w:szCs w:val="22"/>
        </w:rPr>
        <w:t>chenkundige</w:t>
      </w:r>
      <w:r w:rsidR="00F96D4B">
        <w:rPr>
          <w:rFonts w:ascii="NB International Pro Book" w:hAnsi="NB International Pro Book" w:cs="Arial"/>
          <w:color w:val="auto"/>
          <w:sz w:val="22"/>
          <w:szCs w:val="22"/>
        </w:rPr>
        <w:t xml:space="preserve"> </w:t>
      </w:r>
      <w:r w:rsidR="00703185">
        <w:rPr>
          <w:rFonts w:ascii="NB International Pro Book" w:hAnsi="NB International Pro Book" w:cs="Arial"/>
          <w:color w:val="auto"/>
          <w:sz w:val="22"/>
          <w:szCs w:val="22"/>
        </w:rPr>
        <w:t>Profis wie sie lass</w:t>
      </w:r>
      <w:r w:rsidR="00F96D4B">
        <w:rPr>
          <w:rFonts w:ascii="NB International Pro Book" w:hAnsi="NB International Pro Book" w:cs="Arial"/>
          <w:color w:val="auto"/>
          <w:sz w:val="22"/>
          <w:szCs w:val="22"/>
        </w:rPr>
        <w:t xml:space="preserve">en sich </w:t>
      </w:r>
      <w:r w:rsidR="004E516A">
        <w:rPr>
          <w:rFonts w:ascii="NB International Pro Book" w:hAnsi="NB International Pro Book" w:cs="Arial"/>
          <w:color w:val="auto"/>
          <w:sz w:val="22"/>
          <w:szCs w:val="22"/>
        </w:rPr>
        <w:t xml:space="preserve">von der </w:t>
      </w:r>
      <w:r w:rsidR="008A17C1">
        <w:rPr>
          <w:rFonts w:ascii="NB International Pro Book" w:hAnsi="NB International Pro Book" w:cs="Arial"/>
          <w:color w:val="auto"/>
          <w:sz w:val="22"/>
          <w:szCs w:val="22"/>
        </w:rPr>
        <w:t xml:space="preserve">realistischen Umsetzung </w:t>
      </w:r>
      <w:r w:rsidR="00F96D4B">
        <w:rPr>
          <w:rFonts w:ascii="NB International Pro Book" w:hAnsi="NB International Pro Book" w:cs="Arial"/>
          <w:color w:val="auto"/>
          <w:sz w:val="22"/>
          <w:szCs w:val="22"/>
        </w:rPr>
        <w:t xml:space="preserve">noch </w:t>
      </w:r>
      <w:r w:rsidR="004E516A">
        <w:rPr>
          <w:rFonts w:ascii="NB International Pro Book" w:hAnsi="NB International Pro Book" w:cs="Arial"/>
          <w:color w:val="auto"/>
          <w:sz w:val="22"/>
          <w:szCs w:val="22"/>
        </w:rPr>
        <w:t>mitreißen</w:t>
      </w:r>
      <w:r w:rsidR="00F96D4B">
        <w:rPr>
          <w:rFonts w:ascii="NB International Pro Book" w:hAnsi="NB International Pro Book" w:cs="Arial"/>
          <w:color w:val="auto"/>
          <w:sz w:val="22"/>
          <w:szCs w:val="22"/>
        </w:rPr>
        <w:t>: „</w:t>
      </w:r>
      <w:r w:rsidR="00FA2603">
        <w:rPr>
          <w:rFonts w:ascii="NB International Pro Book" w:hAnsi="NB International Pro Book" w:cs="Arial"/>
          <w:color w:val="auto"/>
          <w:sz w:val="22"/>
          <w:szCs w:val="22"/>
        </w:rPr>
        <w:t xml:space="preserve">Es war sehr spannend den Entstehungsprozess von der Konstruktion bis zum fertigen Produkt </w:t>
      </w:r>
      <w:r w:rsidR="00F57E8A" w:rsidRPr="00F57E8A">
        <w:rPr>
          <w:rFonts w:ascii="NB International Pro Book" w:hAnsi="NB International Pro Book" w:cs="Arial"/>
          <w:color w:val="auto"/>
          <w:sz w:val="22"/>
          <w:szCs w:val="22"/>
        </w:rPr>
        <w:t xml:space="preserve">inklusive Programmierung </w:t>
      </w:r>
      <w:r w:rsidR="0031327B">
        <w:rPr>
          <w:rFonts w:ascii="NB International Pro Book" w:hAnsi="NB International Pro Book" w:cs="Arial"/>
          <w:color w:val="auto"/>
          <w:sz w:val="22"/>
          <w:szCs w:val="22"/>
        </w:rPr>
        <w:t xml:space="preserve">sowie Erstellen </w:t>
      </w:r>
      <w:r w:rsidR="00F57E8A" w:rsidRPr="00F57E8A">
        <w:rPr>
          <w:rFonts w:ascii="NB International Pro Book" w:hAnsi="NB International Pro Book" w:cs="Arial"/>
          <w:color w:val="auto"/>
          <w:sz w:val="22"/>
          <w:szCs w:val="22"/>
        </w:rPr>
        <w:t>und Aufspannen der Gegenformen</w:t>
      </w:r>
      <w:r w:rsidR="00F57E8A">
        <w:rPr>
          <w:rFonts w:ascii="NB International Pro Book" w:hAnsi="NB International Pro Book" w:cs="Arial"/>
          <w:color w:val="auto"/>
          <w:sz w:val="22"/>
          <w:szCs w:val="22"/>
        </w:rPr>
        <w:t xml:space="preserve"> </w:t>
      </w:r>
      <w:r w:rsidR="00FA2603">
        <w:rPr>
          <w:rFonts w:ascii="NB International Pro Book" w:hAnsi="NB International Pro Book" w:cs="Arial"/>
          <w:color w:val="auto"/>
          <w:sz w:val="22"/>
          <w:szCs w:val="22"/>
        </w:rPr>
        <w:t xml:space="preserve">selber zu erleben und zu gestalten. Wir haben </w:t>
      </w:r>
      <w:r w:rsidR="008D0070">
        <w:rPr>
          <w:rFonts w:ascii="NB International Pro Book" w:hAnsi="NB International Pro Book" w:cs="Arial"/>
          <w:color w:val="auto"/>
          <w:sz w:val="22"/>
          <w:szCs w:val="22"/>
        </w:rPr>
        <w:t>am PC mit der Software unsere</w:t>
      </w:r>
      <w:r w:rsidR="008B0A86">
        <w:rPr>
          <w:rFonts w:ascii="NB International Pro Book" w:hAnsi="NB International Pro Book" w:cs="Arial"/>
          <w:color w:val="auto"/>
          <w:sz w:val="22"/>
          <w:szCs w:val="22"/>
        </w:rPr>
        <w:t>s</w:t>
      </w:r>
      <w:r w:rsidR="008D0070">
        <w:rPr>
          <w:rFonts w:ascii="NB International Pro Book" w:hAnsi="NB International Pro Book" w:cs="Arial"/>
          <w:color w:val="auto"/>
          <w:sz w:val="22"/>
          <w:szCs w:val="22"/>
        </w:rPr>
        <w:t xml:space="preserve"> Partners Moldtech</w:t>
      </w:r>
      <w:r w:rsidR="008B0A86">
        <w:rPr>
          <w:rFonts w:ascii="NB International Pro Book" w:hAnsi="NB International Pro Book" w:cs="Arial"/>
          <w:color w:val="auto"/>
          <w:sz w:val="22"/>
          <w:szCs w:val="22"/>
        </w:rPr>
        <w:t>, übrigens</w:t>
      </w:r>
      <w:r w:rsidR="00FC3104">
        <w:rPr>
          <w:rFonts w:ascii="NB International Pro Book" w:hAnsi="NB International Pro Book" w:cs="Arial"/>
          <w:color w:val="auto"/>
          <w:sz w:val="22"/>
          <w:szCs w:val="22"/>
        </w:rPr>
        <w:t xml:space="preserve"> b</w:t>
      </w:r>
      <w:r w:rsidR="00F64C54">
        <w:rPr>
          <w:rFonts w:ascii="NB International Pro Book" w:hAnsi="NB International Pro Book" w:cs="Arial"/>
          <w:color w:val="auto"/>
          <w:sz w:val="22"/>
          <w:szCs w:val="22"/>
        </w:rPr>
        <w:t>eispielhaft für die typischen Anforderungen im Son</w:t>
      </w:r>
      <w:r w:rsidR="00FC3104">
        <w:rPr>
          <w:rFonts w:ascii="NB International Pro Book" w:hAnsi="NB International Pro Book" w:cs="Arial"/>
          <w:color w:val="auto"/>
          <w:sz w:val="22"/>
          <w:szCs w:val="22"/>
        </w:rPr>
        <w:t>d</w:t>
      </w:r>
      <w:r w:rsidR="00F64C54">
        <w:rPr>
          <w:rFonts w:ascii="NB International Pro Book" w:hAnsi="NB International Pro Book" w:cs="Arial"/>
          <w:color w:val="auto"/>
          <w:sz w:val="22"/>
          <w:szCs w:val="22"/>
        </w:rPr>
        <w:t>erbau</w:t>
      </w:r>
      <w:r w:rsidR="002971E1">
        <w:rPr>
          <w:rFonts w:ascii="NB International Pro Book" w:hAnsi="NB International Pro Book" w:cs="Arial"/>
          <w:color w:val="auto"/>
          <w:sz w:val="22"/>
          <w:szCs w:val="22"/>
        </w:rPr>
        <w:t>,</w:t>
      </w:r>
      <w:r w:rsidR="00FC3104" w:rsidRPr="00FC3104">
        <w:rPr>
          <w:rFonts w:ascii="NB International Pro Book" w:hAnsi="NB International Pro Book" w:cs="Arial"/>
          <w:color w:val="auto"/>
          <w:sz w:val="22"/>
          <w:szCs w:val="22"/>
        </w:rPr>
        <w:t xml:space="preserve"> </w:t>
      </w:r>
      <w:r w:rsidR="00F64C54">
        <w:rPr>
          <w:rFonts w:ascii="NB International Pro Book" w:hAnsi="NB International Pro Book" w:cs="Arial"/>
          <w:color w:val="auto"/>
          <w:sz w:val="22"/>
          <w:szCs w:val="22"/>
        </w:rPr>
        <w:t>ein tiefgezogenes Waschbecken konstruiert</w:t>
      </w:r>
      <w:r w:rsidR="00FC3104">
        <w:rPr>
          <w:rFonts w:ascii="NB International Pro Book" w:hAnsi="NB International Pro Book" w:cs="Arial"/>
          <w:color w:val="auto"/>
          <w:sz w:val="22"/>
          <w:szCs w:val="22"/>
        </w:rPr>
        <w:t xml:space="preserve">, es anschließend an einer unserer </w:t>
      </w:r>
      <w:r w:rsidR="001114CB">
        <w:rPr>
          <w:rFonts w:ascii="NB International Pro Book" w:hAnsi="NB International Pro Book" w:cs="Arial"/>
          <w:color w:val="auto"/>
          <w:sz w:val="22"/>
          <w:szCs w:val="22"/>
        </w:rPr>
        <w:t>Selco-</w:t>
      </w:r>
      <w:r w:rsidR="00FC3104">
        <w:rPr>
          <w:rFonts w:ascii="NB International Pro Book" w:hAnsi="NB International Pro Book" w:cs="Arial"/>
          <w:color w:val="auto"/>
          <w:sz w:val="22"/>
          <w:szCs w:val="22"/>
        </w:rPr>
        <w:t>Sägen aufgeteilt</w:t>
      </w:r>
      <w:r w:rsidR="001114CB">
        <w:rPr>
          <w:rFonts w:ascii="NB International Pro Book" w:hAnsi="NB International Pro Book" w:cs="Arial"/>
          <w:color w:val="auto"/>
          <w:sz w:val="22"/>
          <w:szCs w:val="22"/>
        </w:rPr>
        <w:t xml:space="preserve"> und </w:t>
      </w:r>
      <w:r w:rsidR="002971E1">
        <w:rPr>
          <w:rFonts w:ascii="NB International Pro Book" w:hAnsi="NB International Pro Book" w:cs="Arial"/>
          <w:color w:val="auto"/>
          <w:sz w:val="22"/>
          <w:szCs w:val="22"/>
        </w:rPr>
        <w:t xml:space="preserve">mit </w:t>
      </w:r>
      <w:r w:rsidR="00E70914">
        <w:rPr>
          <w:rFonts w:ascii="NB International Pro Book" w:hAnsi="NB International Pro Book" w:cs="Arial"/>
          <w:color w:val="auto"/>
          <w:sz w:val="22"/>
          <w:szCs w:val="22"/>
        </w:rPr>
        <w:t xml:space="preserve">der Rover </w:t>
      </w:r>
      <w:r w:rsidR="008F5658" w:rsidRPr="008D4ADC">
        <w:rPr>
          <w:rFonts w:ascii="NB International Pro Book" w:hAnsi="NB International Pro Book" w:cs="Arial"/>
          <w:color w:val="auto"/>
          <w:sz w:val="22"/>
          <w:szCs w:val="22"/>
        </w:rPr>
        <w:t>gefräst</w:t>
      </w:r>
      <w:r w:rsidR="001114CB">
        <w:rPr>
          <w:rFonts w:ascii="NB International Pro Book" w:hAnsi="NB International Pro Book" w:cs="Arial"/>
          <w:color w:val="auto"/>
          <w:sz w:val="22"/>
          <w:szCs w:val="22"/>
        </w:rPr>
        <w:t>. Danach</w:t>
      </w:r>
      <w:r w:rsidR="00DE3A61">
        <w:rPr>
          <w:rFonts w:ascii="NB International Pro Book" w:hAnsi="NB International Pro Book" w:cs="Arial"/>
          <w:color w:val="auto"/>
          <w:sz w:val="22"/>
          <w:szCs w:val="22"/>
        </w:rPr>
        <w:t xml:space="preserve"> kam unser Partner </w:t>
      </w:r>
      <w:r w:rsidR="000556FB">
        <w:rPr>
          <w:rFonts w:ascii="NB International Pro Book" w:hAnsi="NB International Pro Book" w:cs="Arial"/>
          <w:color w:val="auto"/>
          <w:sz w:val="22"/>
          <w:szCs w:val="22"/>
        </w:rPr>
        <w:t xml:space="preserve">für </w:t>
      </w:r>
      <w:r w:rsidR="00DE3A61">
        <w:rPr>
          <w:rFonts w:ascii="NB International Pro Book" w:hAnsi="NB International Pro Book" w:cs="Arial"/>
          <w:color w:val="auto"/>
          <w:sz w:val="22"/>
          <w:szCs w:val="22"/>
        </w:rPr>
        <w:t>Vakuumpressen ins Spiel</w:t>
      </w:r>
      <w:r w:rsidR="008F5658" w:rsidRPr="008D4ADC">
        <w:rPr>
          <w:rFonts w:ascii="NB International Pro Book" w:hAnsi="NB International Pro Book" w:cs="Arial"/>
          <w:color w:val="auto"/>
          <w:sz w:val="22"/>
          <w:szCs w:val="22"/>
        </w:rPr>
        <w:t xml:space="preserve"> und </w:t>
      </w:r>
      <w:r w:rsidR="00DE3A61">
        <w:rPr>
          <w:rFonts w:ascii="NB International Pro Book" w:hAnsi="NB International Pro Book" w:cs="Arial"/>
          <w:color w:val="auto"/>
          <w:sz w:val="22"/>
          <w:szCs w:val="22"/>
        </w:rPr>
        <w:t xml:space="preserve">wir haben </w:t>
      </w:r>
      <w:r w:rsidR="008F5658" w:rsidRPr="008D4ADC">
        <w:rPr>
          <w:rFonts w:ascii="NB International Pro Book" w:hAnsi="NB International Pro Book" w:cs="Arial"/>
          <w:color w:val="auto"/>
          <w:sz w:val="22"/>
          <w:szCs w:val="22"/>
        </w:rPr>
        <w:t xml:space="preserve">mit </w:t>
      </w:r>
      <w:r w:rsidR="00AB1DE7">
        <w:rPr>
          <w:rFonts w:ascii="NB International Pro Book" w:hAnsi="NB International Pro Book" w:cs="Arial"/>
          <w:color w:val="auto"/>
          <w:sz w:val="22"/>
          <w:szCs w:val="22"/>
        </w:rPr>
        <w:t xml:space="preserve">dem Vorheizer und der Formstation von </w:t>
      </w:r>
      <w:r w:rsidR="008F5658" w:rsidRPr="008D4ADC">
        <w:rPr>
          <w:rFonts w:ascii="NB International Pro Book" w:hAnsi="NB International Pro Book" w:cs="Arial"/>
          <w:color w:val="auto"/>
          <w:sz w:val="22"/>
          <w:szCs w:val="22"/>
        </w:rPr>
        <w:t xml:space="preserve">Atmos </w:t>
      </w:r>
      <w:r w:rsidR="00DE3A61">
        <w:rPr>
          <w:rFonts w:ascii="NB International Pro Book" w:hAnsi="NB International Pro Book" w:cs="Arial"/>
          <w:color w:val="auto"/>
          <w:sz w:val="22"/>
          <w:szCs w:val="22"/>
        </w:rPr>
        <w:t xml:space="preserve">unser Werkstück </w:t>
      </w:r>
      <w:r w:rsidR="008F5658" w:rsidRPr="008D4ADC">
        <w:rPr>
          <w:rFonts w:ascii="NB International Pro Book" w:hAnsi="NB International Pro Book" w:cs="Arial"/>
          <w:color w:val="auto"/>
          <w:sz w:val="22"/>
          <w:szCs w:val="22"/>
        </w:rPr>
        <w:t>tiefgezogen</w:t>
      </w:r>
      <w:r w:rsidR="00DE3A61">
        <w:rPr>
          <w:rFonts w:ascii="NB International Pro Book" w:hAnsi="NB International Pro Book" w:cs="Arial"/>
          <w:color w:val="auto"/>
          <w:sz w:val="22"/>
          <w:szCs w:val="22"/>
        </w:rPr>
        <w:t>. Abschließen</w:t>
      </w:r>
      <w:r w:rsidR="000556FB">
        <w:rPr>
          <w:rFonts w:ascii="NB International Pro Book" w:hAnsi="NB International Pro Book" w:cs="Arial"/>
          <w:color w:val="auto"/>
          <w:sz w:val="22"/>
          <w:szCs w:val="22"/>
        </w:rPr>
        <w:t>d</w:t>
      </w:r>
      <w:r w:rsidR="008F5658" w:rsidRPr="008D4ADC">
        <w:rPr>
          <w:rFonts w:ascii="NB International Pro Book" w:hAnsi="NB International Pro Book" w:cs="Arial"/>
          <w:color w:val="auto"/>
          <w:sz w:val="22"/>
          <w:szCs w:val="22"/>
        </w:rPr>
        <w:t xml:space="preserve"> </w:t>
      </w:r>
      <w:r w:rsidR="00740D3D">
        <w:rPr>
          <w:rFonts w:ascii="NB International Pro Book" w:hAnsi="NB International Pro Book" w:cs="Arial"/>
          <w:color w:val="auto"/>
          <w:sz w:val="22"/>
          <w:szCs w:val="22"/>
        </w:rPr>
        <w:t xml:space="preserve">stand noch die Erstellung der </w:t>
      </w:r>
      <w:r w:rsidR="008F5658" w:rsidRPr="008D4ADC">
        <w:rPr>
          <w:rFonts w:ascii="NB International Pro Book" w:hAnsi="NB International Pro Book" w:cs="Arial"/>
          <w:color w:val="auto"/>
          <w:sz w:val="22"/>
          <w:szCs w:val="22"/>
        </w:rPr>
        <w:t>Relief</w:t>
      </w:r>
      <w:r w:rsidR="00740D3D">
        <w:rPr>
          <w:rFonts w:ascii="NB International Pro Book" w:hAnsi="NB International Pro Book" w:cs="Arial"/>
          <w:color w:val="auto"/>
          <w:sz w:val="22"/>
          <w:szCs w:val="22"/>
        </w:rPr>
        <w:t>struktur</w:t>
      </w:r>
      <w:r w:rsidR="001540CF">
        <w:rPr>
          <w:rFonts w:ascii="NB International Pro Book" w:hAnsi="NB International Pro Book" w:cs="Arial"/>
          <w:color w:val="auto"/>
          <w:sz w:val="22"/>
          <w:szCs w:val="22"/>
        </w:rPr>
        <w:t xml:space="preserve"> auf einer unserer CNCs</w:t>
      </w:r>
      <w:r w:rsidR="00740D3D">
        <w:rPr>
          <w:rFonts w:ascii="NB International Pro Book" w:hAnsi="NB International Pro Book" w:cs="Arial"/>
          <w:color w:val="auto"/>
          <w:sz w:val="22"/>
          <w:szCs w:val="22"/>
        </w:rPr>
        <w:t xml:space="preserve"> auf der Ag</w:t>
      </w:r>
      <w:r w:rsidR="00E20B3C">
        <w:rPr>
          <w:rFonts w:ascii="NB International Pro Book" w:hAnsi="NB International Pro Book" w:cs="Arial"/>
          <w:color w:val="auto"/>
          <w:sz w:val="22"/>
          <w:szCs w:val="22"/>
        </w:rPr>
        <w:t>e</w:t>
      </w:r>
      <w:r w:rsidR="00740D3D">
        <w:rPr>
          <w:rFonts w:ascii="NB International Pro Book" w:hAnsi="NB International Pro Book" w:cs="Arial"/>
          <w:color w:val="auto"/>
          <w:sz w:val="22"/>
          <w:szCs w:val="22"/>
        </w:rPr>
        <w:t>nda.</w:t>
      </w:r>
      <w:r w:rsidR="001540CF">
        <w:rPr>
          <w:rFonts w:ascii="NB International Pro Book" w:hAnsi="NB International Pro Book" w:cs="Arial"/>
          <w:color w:val="auto"/>
          <w:sz w:val="22"/>
          <w:szCs w:val="22"/>
        </w:rPr>
        <w:t>“</w:t>
      </w:r>
    </w:p>
    <w:p w14:paraId="7F8DDAE1" w14:textId="77777777" w:rsidR="00A0158F" w:rsidRDefault="00A0158F" w:rsidP="008D4ADC">
      <w:pPr>
        <w:pStyle w:val="Default"/>
        <w:spacing w:line="360" w:lineRule="auto"/>
        <w:ind w:left="3118" w:right="-425"/>
        <w:jc w:val="both"/>
        <w:rPr>
          <w:rFonts w:ascii="NB International Pro Book" w:hAnsi="NB International Pro Book" w:cs="Arial"/>
          <w:color w:val="auto"/>
          <w:sz w:val="22"/>
          <w:szCs w:val="22"/>
        </w:rPr>
      </w:pPr>
    </w:p>
    <w:p w14:paraId="399CCA66" w14:textId="12EA04FE" w:rsidR="008D4ADC" w:rsidRPr="008D4ADC" w:rsidRDefault="006245AE" w:rsidP="008D4ADC">
      <w:pPr>
        <w:pStyle w:val="Default"/>
        <w:spacing w:line="360" w:lineRule="auto"/>
        <w:ind w:left="3118" w:right="-425"/>
        <w:jc w:val="both"/>
        <w:rPr>
          <w:rFonts w:ascii="NB International Pro Book" w:hAnsi="NB International Pro Book" w:cs="Arial"/>
          <w:color w:val="auto"/>
          <w:sz w:val="22"/>
          <w:szCs w:val="22"/>
        </w:rPr>
      </w:pPr>
      <w:r>
        <w:rPr>
          <w:rFonts w:ascii="NB International Pro Book" w:hAnsi="NB International Pro Book" w:cs="Arial"/>
          <w:color w:val="auto"/>
          <w:sz w:val="22"/>
          <w:szCs w:val="22"/>
        </w:rPr>
        <w:t>Als</w:t>
      </w:r>
      <w:r w:rsidR="00510C15">
        <w:rPr>
          <w:rFonts w:ascii="NB International Pro Book" w:hAnsi="NB International Pro Book" w:cs="Arial"/>
          <w:color w:val="auto"/>
          <w:sz w:val="22"/>
          <w:szCs w:val="22"/>
        </w:rPr>
        <w:t xml:space="preserve"> </w:t>
      </w:r>
      <w:r w:rsidR="00BF2921">
        <w:rPr>
          <w:rFonts w:ascii="NB International Pro Book" w:hAnsi="NB International Pro Book" w:cs="Arial"/>
          <w:color w:val="auto"/>
          <w:sz w:val="22"/>
          <w:szCs w:val="22"/>
        </w:rPr>
        <w:t xml:space="preserve">versierte </w:t>
      </w:r>
      <w:r w:rsidR="00510C15">
        <w:rPr>
          <w:rFonts w:ascii="NB International Pro Book" w:hAnsi="NB International Pro Book" w:cs="Arial"/>
          <w:color w:val="auto"/>
          <w:sz w:val="22"/>
          <w:szCs w:val="22"/>
        </w:rPr>
        <w:t xml:space="preserve">Marketing Managerin nutze </w:t>
      </w:r>
      <w:r>
        <w:rPr>
          <w:rFonts w:ascii="NB International Pro Book" w:hAnsi="NB International Pro Book" w:cs="Arial"/>
          <w:color w:val="auto"/>
          <w:sz w:val="22"/>
          <w:szCs w:val="22"/>
        </w:rPr>
        <w:t xml:space="preserve">sie </w:t>
      </w:r>
      <w:r w:rsidR="004D4CDC">
        <w:rPr>
          <w:rFonts w:ascii="NB International Pro Book" w:hAnsi="NB International Pro Book" w:cs="Arial"/>
          <w:color w:val="auto"/>
          <w:sz w:val="22"/>
          <w:szCs w:val="22"/>
        </w:rPr>
        <w:t xml:space="preserve">die Masterclass natürlich auch zum </w:t>
      </w:r>
      <w:r w:rsidR="00165522">
        <w:rPr>
          <w:rFonts w:ascii="NB International Pro Book" w:hAnsi="NB International Pro Book" w:cs="Arial"/>
          <w:color w:val="auto"/>
          <w:sz w:val="22"/>
          <w:szCs w:val="22"/>
        </w:rPr>
        <w:t xml:space="preserve">eingehenden </w:t>
      </w:r>
      <w:r w:rsidR="004D4CDC">
        <w:rPr>
          <w:rFonts w:ascii="NB International Pro Book" w:hAnsi="NB International Pro Book" w:cs="Arial"/>
          <w:color w:val="auto"/>
          <w:sz w:val="22"/>
          <w:szCs w:val="22"/>
        </w:rPr>
        <w:t>Austausch mit den Teilnehmer</w:t>
      </w:r>
      <w:r w:rsidR="000471D9">
        <w:rPr>
          <w:rFonts w:ascii="NB International Pro Book" w:hAnsi="NB International Pro Book" w:cs="Arial"/>
          <w:color w:val="auto"/>
          <w:sz w:val="22"/>
          <w:szCs w:val="22"/>
        </w:rPr>
        <w:t>n</w:t>
      </w:r>
      <w:r w:rsidR="0033276B">
        <w:rPr>
          <w:rFonts w:ascii="NB International Pro Book" w:hAnsi="NB International Pro Book" w:cs="Arial"/>
          <w:color w:val="auto"/>
          <w:sz w:val="22"/>
          <w:szCs w:val="22"/>
        </w:rPr>
        <w:t xml:space="preserve"> und freute sich über </w:t>
      </w:r>
      <w:r w:rsidR="006E3D62">
        <w:rPr>
          <w:rFonts w:ascii="NB International Pro Book" w:hAnsi="NB International Pro Book" w:cs="Arial"/>
          <w:color w:val="auto"/>
          <w:sz w:val="22"/>
          <w:szCs w:val="22"/>
        </w:rPr>
        <w:t xml:space="preserve">viele </w:t>
      </w:r>
      <w:r w:rsidR="00A8771E">
        <w:rPr>
          <w:rFonts w:ascii="NB International Pro Book" w:hAnsi="NB International Pro Book" w:cs="Arial"/>
          <w:color w:val="auto"/>
          <w:sz w:val="22"/>
          <w:szCs w:val="22"/>
        </w:rPr>
        <w:t xml:space="preserve">neue </w:t>
      </w:r>
      <w:r w:rsidR="000471D9">
        <w:rPr>
          <w:rFonts w:ascii="NB International Pro Book" w:hAnsi="NB International Pro Book" w:cs="Arial"/>
          <w:color w:val="auto"/>
          <w:sz w:val="22"/>
          <w:szCs w:val="22"/>
        </w:rPr>
        <w:t xml:space="preserve">Anregungen und </w:t>
      </w:r>
      <w:r w:rsidR="00CD5A9F">
        <w:rPr>
          <w:rFonts w:ascii="NB International Pro Book" w:hAnsi="NB International Pro Book" w:cs="Arial"/>
          <w:color w:val="auto"/>
          <w:sz w:val="22"/>
          <w:szCs w:val="22"/>
        </w:rPr>
        <w:t>H</w:t>
      </w:r>
      <w:r w:rsidR="00977BB8">
        <w:rPr>
          <w:rFonts w:ascii="NB International Pro Book" w:hAnsi="NB International Pro Book" w:cs="Arial"/>
          <w:color w:val="auto"/>
          <w:sz w:val="22"/>
          <w:szCs w:val="22"/>
        </w:rPr>
        <w:t>i</w:t>
      </w:r>
      <w:r w:rsidR="00CD5A9F">
        <w:rPr>
          <w:rFonts w:ascii="NB International Pro Book" w:hAnsi="NB International Pro Book" w:cs="Arial"/>
          <w:color w:val="auto"/>
          <w:sz w:val="22"/>
          <w:szCs w:val="22"/>
        </w:rPr>
        <w:t>ntergrundinformationen</w:t>
      </w:r>
      <w:r w:rsidR="006E3D62">
        <w:rPr>
          <w:rFonts w:ascii="NB International Pro Book" w:hAnsi="NB International Pro Book" w:cs="Arial"/>
          <w:color w:val="auto"/>
          <w:sz w:val="22"/>
          <w:szCs w:val="22"/>
        </w:rPr>
        <w:t>.</w:t>
      </w:r>
      <w:r w:rsidR="00CD5A9F">
        <w:rPr>
          <w:rFonts w:ascii="NB International Pro Book" w:hAnsi="NB International Pro Book" w:cs="Arial"/>
          <w:color w:val="auto"/>
          <w:sz w:val="22"/>
          <w:szCs w:val="22"/>
        </w:rPr>
        <w:t xml:space="preserve"> </w:t>
      </w:r>
      <w:r w:rsidR="00977BB8">
        <w:rPr>
          <w:rFonts w:ascii="NB International Pro Book" w:hAnsi="NB International Pro Book" w:cs="Arial"/>
          <w:color w:val="auto"/>
          <w:sz w:val="22"/>
          <w:szCs w:val="22"/>
        </w:rPr>
        <w:t>„Die Besucherzahlen unserer Hausmesse war</w:t>
      </w:r>
      <w:r w:rsidR="00AB5677">
        <w:rPr>
          <w:rFonts w:ascii="NB International Pro Book" w:hAnsi="NB International Pro Book" w:cs="Arial"/>
          <w:color w:val="auto"/>
          <w:sz w:val="22"/>
          <w:szCs w:val="22"/>
        </w:rPr>
        <w:t>en</w:t>
      </w:r>
      <w:r w:rsidR="00977BB8">
        <w:rPr>
          <w:rFonts w:ascii="NB International Pro Book" w:hAnsi="NB International Pro Book" w:cs="Arial"/>
          <w:color w:val="auto"/>
          <w:sz w:val="22"/>
          <w:szCs w:val="22"/>
        </w:rPr>
        <w:t xml:space="preserve"> schon immer </w:t>
      </w:r>
      <w:r w:rsidR="00C26459">
        <w:rPr>
          <w:rFonts w:ascii="NB International Pro Book" w:hAnsi="NB International Pro Book" w:cs="Arial"/>
          <w:color w:val="auto"/>
          <w:sz w:val="22"/>
          <w:szCs w:val="22"/>
        </w:rPr>
        <w:t>gut</w:t>
      </w:r>
      <w:r w:rsidR="00977BB8">
        <w:rPr>
          <w:rFonts w:ascii="NB International Pro Book" w:hAnsi="NB International Pro Book" w:cs="Arial"/>
          <w:color w:val="auto"/>
          <w:sz w:val="22"/>
          <w:szCs w:val="22"/>
        </w:rPr>
        <w:t>, aber dieser</w:t>
      </w:r>
      <w:r w:rsidR="001A5ACE">
        <w:rPr>
          <w:rFonts w:ascii="NB International Pro Book" w:hAnsi="NB International Pro Book" w:cs="Arial"/>
          <w:color w:val="auto"/>
          <w:sz w:val="22"/>
          <w:szCs w:val="22"/>
        </w:rPr>
        <w:t xml:space="preserve"> Workshop hat zusätzlich viele</w:t>
      </w:r>
      <w:r w:rsidR="00C26459">
        <w:rPr>
          <w:rFonts w:ascii="NB International Pro Book" w:hAnsi="NB International Pro Book" w:cs="Arial"/>
          <w:color w:val="auto"/>
          <w:sz w:val="22"/>
          <w:szCs w:val="22"/>
        </w:rPr>
        <w:t xml:space="preserve"> </w:t>
      </w:r>
      <w:r w:rsidR="003E7C52">
        <w:rPr>
          <w:rFonts w:ascii="NB International Pro Book" w:hAnsi="NB International Pro Book" w:cs="Arial"/>
          <w:color w:val="auto"/>
          <w:sz w:val="22"/>
          <w:szCs w:val="22"/>
        </w:rPr>
        <w:t>Interessenten</w:t>
      </w:r>
      <w:r w:rsidR="001A5ACE">
        <w:rPr>
          <w:rFonts w:ascii="NB International Pro Book" w:hAnsi="NB International Pro Book" w:cs="Arial"/>
          <w:color w:val="auto"/>
          <w:sz w:val="22"/>
          <w:szCs w:val="22"/>
        </w:rPr>
        <w:t xml:space="preserve"> </w:t>
      </w:r>
      <w:r w:rsidR="008D4ADC" w:rsidRPr="008D4ADC">
        <w:rPr>
          <w:rFonts w:ascii="NB International Pro Book" w:hAnsi="NB International Pro Book" w:cs="Arial"/>
          <w:color w:val="auto"/>
          <w:sz w:val="22"/>
          <w:szCs w:val="22"/>
        </w:rPr>
        <w:t>motiviert zu kommen</w:t>
      </w:r>
      <w:r w:rsidR="008D5887">
        <w:rPr>
          <w:rFonts w:ascii="NB International Pro Book" w:hAnsi="NB International Pro Book" w:cs="Arial"/>
          <w:color w:val="auto"/>
          <w:sz w:val="22"/>
          <w:szCs w:val="22"/>
        </w:rPr>
        <w:t xml:space="preserve"> – und es hat sich gelohnt, wie ich vor Ort </w:t>
      </w:r>
      <w:r w:rsidR="00AB5677">
        <w:rPr>
          <w:rFonts w:ascii="NB International Pro Book" w:hAnsi="NB International Pro Book" w:cs="Arial"/>
          <w:color w:val="auto"/>
          <w:sz w:val="22"/>
          <w:szCs w:val="22"/>
        </w:rPr>
        <w:t xml:space="preserve">von ihnen </w:t>
      </w:r>
      <w:r w:rsidR="008D5887">
        <w:rPr>
          <w:rFonts w:ascii="NB International Pro Book" w:hAnsi="NB International Pro Book" w:cs="Arial"/>
          <w:color w:val="auto"/>
          <w:sz w:val="22"/>
          <w:szCs w:val="22"/>
        </w:rPr>
        <w:t>erfahren durfte</w:t>
      </w:r>
      <w:r w:rsidR="00AB5677">
        <w:rPr>
          <w:rFonts w:ascii="NB International Pro Book" w:hAnsi="NB International Pro Book" w:cs="Arial"/>
          <w:color w:val="auto"/>
          <w:sz w:val="22"/>
          <w:szCs w:val="22"/>
        </w:rPr>
        <w:t>. Das war also mit Sicherheit nicht</w:t>
      </w:r>
      <w:r w:rsidR="008B31F4">
        <w:rPr>
          <w:rFonts w:ascii="NB International Pro Book" w:hAnsi="NB International Pro Book" w:cs="Arial"/>
          <w:color w:val="auto"/>
          <w:sz w:val="22"/>
          <w:szCs w:val="22"/>
        </w:rPr>
        <w:t xml:space="preserve"> der letzte seiner Art“, </w:t>
      </w:r>
      <w:r w:rsidR="003E7C52">
        <w:rPr>
          <w:rFonts w:ascii="NB International Pro Book" w:hAnsi="NB International Pro Book" w:cs="Arial"/>
          <w:color w:val="auto"/>
          <w:sz w:val="22"/>
          <w:szCs w:val="22"/>
        </w:rPr>
        <w:t>blickt</w:t>
      </w:r>
      <w:r w:rsidR="006E3D62">
        <w:rPr>
          <w:rFonts w:ascii="NB International Pro Book" w:hAnsi="NB International Pro Book" w:cs="Arial"/>
          <w:color w:val="auto"/>
          <w:sz w:val="22"/>
          <w:szCs w:val="22"/>
        </w:rPr>
        <w:t xml:space="preserve"> Katharina Schaf </w:t>
      </w:r>
      <w:r w:rsidR="00F70CC2">
        <w:rPr>
          <w:rFonts w:ascii="NB International Pro Book" w:hAnsi="NB International Pro Book" w:cs="Arial"/>
          <w:color w:val="auto"/>
          <w:sz w:val="22"/>
          <w:szCs w:val="22"/>
        </w:rPr>
        <w:t>optimistisch in die Zukunft.</w:t>
      </w:r>
    </w:p>
    <w:p w14:paraId="2540346A" w14:textId="77777777" w:rsidR="00127D59" w:rsidRDefault="00127D59" w:rsidP="00B075CA">
      <w:pPr>
        <w:pStyle w:val="Default"/>
        <w:spacing w:line="360" w:lineRule="auto"/>
        <w:ind w:left="3118" w:right="-425"/>
        <w:jc w:val="both"/>
        <w:rPr>
          <w:rFonts w:ascii="NB International Pro Book" w:hAnsi="NB International Pro Book" w:cs="Arial"/>
          <w:color w:val="auto"/>
          <w:sz w:val="22"/>
          <w:szCs w:val="22"/>
        </w:rPr>
      </w:pPr>
    </w:p>
    <w:p w14:paraId="6D2408A9" w14:textId="03642706" w:rsidR="00981105" w:rsidRDefault="0066746E" w:rsidP="00B075CA">
      <w:pPr>
        <w:pStyle w:val="Default"/>
        <w:spacing w:line="360" w:lineRule="auto"/>
        <w:ind w:left="3118" w:right="-425"/>
        <w:jc w:val="both"/>
        <w:rPr>
          <w:rFonts w:ascii="NB International Pro Book" w:hAnsi="NB International Pro Book" w:cs="Arial"/>
          <w:color w:val="auto"/>
          <w:sz w:val="22"/>
          <w:szCs w:val="22"/>
        </w:rPr>
      </w:pPr>
      <w:r>
        <w:rPr>
          <w:rFonts w:ascii="NB International Pro Book" w:hAnsi="NB International Pro Book" w:cs="Arial"/>
          <w:color w:val="auto"/>
          <w:sz w:val="22"/>
          <w:szCs w:val="22"/>
        </w:rPr>
        <w:t>Solche Highlights sind</w:t>
      </w:r>
      <w:r w:rsidR="00127D59">
        <w:rPr>
          <w:rFonts w:ascii="NB International Pro Book" w:hAnsi="NB International Pro Book" w:cs="Arial"/>
          <w:color w:val="auto"/>
          <w:sz w:val="22"/>
          <w:szCs w:val="22"/>
        </w:rPr>
        <w:t xml:space="preserve"> auch</w:t>
      </w:r>
      <w:r>
        <w:rPr>
          <w:rFonts w:ascii="NB International Pro Book" w:hAnsi="NB International Pro Book" w:cs="Arial"/>
          <w:color w:val="auto"/>
          <w:sz w:val="22"/>
          <w:szCs w:val="22"/>
        </w:rPr>
        <w:t xml:space="preserve"> für Geschäftsführer </w:t>
      </w:r>
      <w:r w:rsidR="00DE14D0">
        <w:rPr>
          <w:rFonts w:ascii="NB International Pro Book" w:hAnsi="NB International Pro Book" w:cs="Arial"/>
          <w:color w:val="auto"/>
          <w:sz w:val="22"/>
          <w:szCs w:val="22"/>
        </w:rPr>
        <w:t xml:space="preserve">Oheimb </w:t>
      </w:r>
      <w:r>
        <w:rPr>
          <w:rFonts w:ascii="NB International Pro Book" w:hAnsi="NB International Pro Book" w:cs="Arial"/>
          <w:color w:val="auto"/>
          <w:sz w:val="22"/>
          <w:szCs w:val="22"/>
        </w:rPr>
        <w:t>e</w:t>
      </w:r>
      <w:r w:rsidR="00890103">
        <w:rPr>
          <w:rFonts w:ascii="NB International Pro Book" w:hAnsi="NB International Pro Book" w:cs="Arial"/>
          <w:color w:val="auto"/>
          <w:sz w:val="22"/>
          <w:szCs w:val="22"/>
        </w:rPr>
        <w:t xml:space="preserve">in </w:t>
      </w:r>
      <w:r w:rsidR="00672ECE">
        <w:rPr>
          <w:rFonts w:ascii="NB International Pro Book" w:hAnsi="NB International Pro Book" w:cs="Arial"/>
          <w:color w:val="auto"/>
          <w:sz w:val="22"/>
          <w:szCs w:val="22"/>
        </w:rPr>
        <w:t>wichtig</w:t>
      </w:r>
      <w:r w:rsidR="00CC6E3B">
        <w:rPr>
          <w:rFonts w:ascii="NB International Pro Book" w:hAnsi="NB International Pro Book" w:cs="Arial"/>
          <w:color w:val="auto"/>
          <w:sz w:val="22"/>
          <w:szCs w:val="22"/>
        </w:rPr>
        <w:t>er</w:t>
      </w:r>
      <w:r w:rsidR="00890103">
        <w:rPr>
          <w:rFonts w:ascii="NB International Pro Book" w:hAnsi="NB International Pro Book" w:cs="Arial"/>
          <w:color w:val="auto"/>
          <w:sz w:val="22"/>
          <w:szCs w:val="22"/>
        </w:rPr>
        <w:t xml:space="preserve"> Baustein für </w:t>
      </w:r>
      <w:r w:rsidR="00EE694D">
        <w:rPr>
          <w:rFonts w:ascii="NB International Pro Book" w:hAnsi="NB International Pro Book" w:cs="Arial"/>
          <w:color w:val="auto"/>
          <w:sz w:val="22"/>
          <w:szCs w:val="22"/>
        </w:rPr>
        <w:t xml:space="preserve">eine gelungene Veranstaltung und letztendlich auch für </w:t>
      </w:r>
      <w:r>
        <w:rPr>
          <w:rFonts w:ascii="NB International Pro Book" w:hAnsi="NB International Pro Book" w:cs="Arial"/>
          <w:color w:val="auto"/>
          <w:sz w:val="22"/>
          <w:szCs w:val="22"/>
        </w:rPr>
        <w:t xml:space="preserve">den </w:t>
      </w:r>
      <w:r w:rsidR="00AE596E">
        <w:rPr>
          <w:rFonts w:ascii="NB International Pro Book" w:hAnsi="NB International Pro Book" w:cs="Arial"/>
          <w:color w:val="auto"/>
          <w:sz w:val="22"/>
          <w:szCs w:val="22"/>
        </w:rPr>
        <w:t>langfristigen</w:t>
      </w:r>
      <w:r w:rsidR="007C3544">
        <w:rPr>
          <w:rFonts w:ascii="NB International Pro Book" w:hAnsi="NB International Pro Book" w:cs="Arial"/>
          <w:color w:val="auto"/>
          <w:sz w:val="22"/>
          <w:szCs w:val="22"/>
        </w:rPr>
        <w:t xml:space="preserve"> </w:t>
      </w:r>
      <w:r>
        <w:rPr>
          <w:rFonts w:ascii="NB International Pro Book" w:hAnsi="NB International Pro Book" w:cs="Arial"/>
          <w:color w:val="auto"/>
          <w:sz w:val="22"/>
          <w:szCs w:val="22"/>
        </w:rPr>
        <w:t>Erfolg</w:t>
      </w:r>
      <w:r w:rsidR="007C3544">
        <w:rPr>
          <w:rFonts w:ascii="NB International Pro Book" w:hAnsi="NB International Pro Book" w:cs="Arial"/>
          <w:color w:val="auto"/>
          <w:sz w:val="22"/>
          <w:szCs w:val="22"/>
        </w:rPr>
        <w:t xml:space="preserve"> von Biesse</w:t>
      </w:r>
      <w:r w:rsidR="00CC6E3B">
        <w:rPr>
          <w:rFonts w:ascii="NB International Pro Book" w:hAnsi="NB International Pro Book" w:cs="Arial"/>
          <w:color w:val="auto"/>
          <w:sz w:val="22"/>
          <w:szCs w:val="22"/>
        </w:rPr>
        <w:t>.</w:t>
      </w:r>
      <w:r w:rsidR="00BE53E5">
        <w:rPr>
          <w:rFonts w:ascii="NB International Pro Book" w:hAnsi="NB International Pro Book" w:cs="Arial"/>
          <w:color w:val="auto"/>
          <w:sz w:val="22"/>
          <w:szCs w:val="22"/>
        </w:rPr>
        <w:t xml:space="preserve"> „</w:t>
      </w:r>
      <w:r w:rsidR="00653F0D">
        <w:rPr>
          <w:rFonts w:ascii="NB International Pro Book" w:hAnsi="NB International Pro Book" w:cs="Arial"/>
          <w:color w:val="auto"/>
          <w:sz w:val="22"/>
          <w:szCs w:val="22"/>
        </w:rPr>
        <w:t>W</w:t>
      </w:r>
      <w:r w:rsidR="00570BD0">
        <w:rPr>
          <w:rFonts w:ascii="NB International Pro Book" w:hAnsi="NB International Pro Book" w:cs="Arial"/>
          <w:color w:val="auto"/>
          <w:sz w:val="22"/>
          <w:szCs w:val="22"/>
        </w:rPr>
        <w:t xml:space="preserve">ir </w:t>
      </w:r>
      <w:r w:rsidR="00653F0D">
        <w:rPr>
          <w:rFonts w:ascii="NB International Pro Book" w:hAnsi="NB International Pro Book" w:cs="Arial"/>
          <w:color w:val="auto"/>
          <w:sz w:val="22"/>
          <w:szCs w:val="22"/>
        </w:rPr>
        <w:t xml:space="preserve">sind </w:t>
      </w:r>
      <w:r w:rsidR="00570BD0">
        <w:rPr>
          <w:rFonts w:ascii="NB International Pro Book" w:hAnsi="NB International Pro Book" w:cs="Arial"/>
          <w:color w:val="auto"/>
          <w:sz w:val="22"/>
          <w:szCs w:val="22"/>
        </w:rPr>
        <w:t>sehr zufrieden mit dem Verlauf der Inside.</w:t>
      </w:r>
      <w:r w:rsidR="00E60612">
        <w:rPr>
          <w:rFonts w:ascii="NB International Pro Book" w:hAnsi="NB International Pro Book" w:cs="Arial"/>
          <w:color w:val="auto"/>
          <w:sz w:val="22"/>
          <w:szCs w:val="22"/>
        </w:rPr>
        <w:t xml:space="preserve"> D</w:t>
      </w:r>
      <w:r w:rsidR="00890103">
        <w:rPr>
          <w:rFonts w:ascii="NB International Pro Book" w:hAnsi="NB International Pro Book" w:cs="Arial"/>
          <w:color w:val="auto"/>
          <w:sz w:val="22"/>
          <w:szCs w:val="22"/>
        </w:rPr>
        <w:t>as</w:t>
      </w:r>
      <w:r w:rsidR="00E60612">
        <w:rPr>
          <w:rFonts w:ascii="NB International Pro Book" w:hAnsi="NB International Pro Book" w:cs="Arial"/>
          <w:color w:val="auto"/>
          <w:sz w:val="22"/>
          <w:szCs w:val="22"/>
        </w:rPr>
        <w:t xml:space="preserve"> </w:t>
      </w:r>
      <w:r w:rsidR="00B50B6C">
        <w:rPr>
          <w:rFonts w:ascii="NB International Pro Book" w:hAnsi="NB International Pro Book" w:cs="Arial"/>
          <w:color w:val="auto"/>
          <w:sz w:val="22"/>
          <w:szCs w:val="22"/>
        </w:rPr>
        <w:t xml:space="preserve">Feedback </w:t>
      </w:r>
      <w:r w:rsidR="00E60612">
        <w:rPr>
          <w:rFonts w:ascii="NB International Pro Book" w:hAnsi="NB International Pro Book" w:cs="Arial"/>
          <w:color w:val="auto"/>
          <w:sz w:val="22"/>
          <w:szCs w:val="22"/>
        </w:rPr>
        <w:t xml:space="preserve">der </w:t>
      </w:r>
      <w:r w:rsidR="00821D1B">
        <w:rPr>
          <w:rFonts w:ascii="NB International Pro Book" w:hAnsi="NB International Pro Book" w:cs="Arial"/>
          <w:color w:val="auto"/>
          <w:sz w:val="22"/>
          <w:szCs w:val="22"/>
        </w:rPr>
        <w:t xml:space="preserve">170 </w:t>
      </w:r>
      <w:r w:rsidR="00E60612">
        <w:rPr>
          <w:rFonts w:ascii="NB International Pro Book" w:hAnsi="NB International Pro Book" w:cs="Arial"/>
          <w:color w:val="auto"/>
          <w:sz w:val="22"/>
          <w:szCs w:val="22"/>
        </w:rPr>
        <w:t xml:space="preserve">Besucher war ausgesprochen </w:t>
      </w:r>
      <w:r w:rsidR="00B50B6C">
        <w:rPr>
          <w:rFonts w:ascii="NB International Pro Book" w:hAnsi="NB International Pro Book" w:cs="Arial"/>
          <w:color w:val="auto"/>
          <w:sz w:val="22"/>
          <w:szCs w:val="22"/>
        </w:rPr>
        <w:t>gut</w:t>
      </w:r>
      <w:r w:rsidR="00E60612">
        <w:rPr>
          <w:rFonts w:ascii="NB International Pro Book" w:hAnsi="NB International Pro Book" w:cs="Arial"/>
          <w:color w:val="auto"/>
          <w:sz w:val="22"/>
          <w:szCs w:val="22"/>
        </w:rPr>
        <w:t xml:space="preserve"> und wir konnten durch die Hausmesse die Verbindung und den Kontakt zu unseren Kunden und Partner</w:t>
      </w:r>
      <w:r w:rsidR="00672ECE">
        <w:rPr>
          <w:rFonts w:ascii="NB International Pro Book" w:hAnsi="NB International Pro Book" w:cs="Arial"/>
          <w:color w:val="auto"/>
          <w:sz w:val="22"/>
          <w:szCs w:val="22"/>
        </w:rPr>
        <w:t>n</w:t>
      </w:r>
      <w:r w:rsidR="00E60612">
        <w:rPr>
          <w:rFonts w:ascii="NB International Pro Book" w:hAnsi="NB International Pro Book" w:cs="Arial"/>
          <w:color w:val="auto"/>
          <w:sz w:val="22"/>
          <w:szCs w:val="22"/>
        </w:rPr>
        <w:t xml:space="preserve"> intensivieren.“</w:t>
      </w:r>
    </w:p>
    <w:p w14:paraId="3BD0F1E2" w14:textId="1D97A5B9" w:rsidR="00883EB9" w:rsidRDefault="00883EB9" w:rsidP="00701AE3">
      <w:pPr>
        <w:pStyle w:val="Default"/>
        <w:spacing w:line="360" w:lineRule="auto"/>
        <w:ind w:left="3118" w:right="-425"/>
        <w:jc w:val="both"/>
        <w:rPr>
          <w:rFonts w:ascii="NB International Pro Book" w:hAnsi="NB International Pro Book" w:cs="Arial"/>
          <w:color w:val="auto"/>
          <w:sz w:val="22"/>
          <w:szCs w:val="22"/>
        </w:rPr>
      </w:pPr>
    </w:p>
    <w:p w14:paraId="668F1F3D" w14:textId="77777777" w:rsidR="00C641F7" w:rsidRDefault="00C641F7" w:rsidP="00701AE3">
      <w:pPr>
        <w:pStyle w:val="Default"/>
        <w:spacing w:line="360" w:lineRule="auto"/>
        <w:ind w:left="3118" w:right="-425"/>
        <w:jc w:val="both"/>
        <w:rPr>
          <w:rFonts w:ascii="NB International Pro Book" w:hAnsi="NB International Pro Book" w:cs="Arial"/>
          <w:sz w:val="22"/>
          <w:szCs w:val="22"/>
        </w:rPr>
      </w:pPr>
    </w:p>
    <w:p w14:paraId="6AFC8065" w14:textId="77777777" w:rsidR="001677B2" w:rsidRPr="007A4787" w:rsidRDefault="001677B2" w:rsidP="00701AE3">
      <w:pPr>
        <w:pStyle w:val="Default"/>
        <w:spacing w:line="360" w:lineRule="auto"/>
        <w:ind w:left="3118" w:right="-425"/>
        <w:jc w:val="both"/>
        <w:rPr>
          <w:rFonts w:ascii="NB International Pro Book" w:hAnsi="NB International Pro Book" w:cs="Arial"/>
          <w:sz w:val="22"/>
          <w:szCs w:val="22"/>
        </w:rPr>
      </w:pPr>
    </w:p>
    <w:p w14:paraId="09E7D38F" w14:textId="5F5A020D" w:rsidR="00BE3D53" w:rsidRPr="007D0438" w:rsidRDefault="007824DF" w:rsidP="006F184C">
      <w:pPr>
        <w:suppressAutoHyphens/>
        <w:spacing w:line="360" w:lineRule="auto"/>
        <w:ind w:left="3118" w:right="-425"/>
        <w:jc w:val="both"/>
        <w:rPr>
          <w:rFonts w:ascii="NB International Pro Book" w:hAnsi="NB International Pro Book" w:cs="Arial"/>
          <w:sz w:val="22"/>
          <w:szCs w:val="22"/>
        </w:rPr>
      </w:pPr>
      <w:r>
        <w:rPr>
          <w:rFonts w:ascii="NB International Pro Book" w:hAnsi="NB International Pro Book" w:cs="Arial"/>
          <w:noProof/>
          <w:sz w:val="22"/>
          <w:szCs w:val="22"/>
        </w:rPr>
        <w:drawing>
          <wp:inline distT="0" distB="0" distL="0" distR="0" wp14:anchorId="1B0DA7FB" wp14:editId="63E7FF2C">
            <wp:extent cx="3810000" cy="2541270"/>
            <wp:effectExtent l="0" t="0" r="0" b="0"/>
            <wp:docPr id="115196123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961239" name="Grafik 1151961239"/>
                    <pic:cNvPicPr/>
                  </pic:nvPicPr>
                  <pic:blipFill>
                    <a:blip r:embed="rId11"/>
                    <a:stretch>
                      <a:fillRect/>
                    </a:stretch>
                  </pic:blipFill>
                  <pic:spPr>
                    <a:xfrm>
                      <a:off x="0" y="0"/>
                      <a:ext cx="3810000" cy="2541270"/>
                    </a:xfrm>
                    <a:prstGeom prst="rect">
                      <a:avLst/>
                    </a:prstGeom>
                  </pic:spPr>
                </pic:pic>
              </a:graphicData>
            </a:graphic>
          </wp:inline>
        </w:drawing>
      </w:r>
    </w:p>
    <w:tbl>
      <w:tblPr>
        <w:tblW w:w="6945" w:type="dxa"/>
        <w:tblInd w:w="3119" w:type="dxa"/>
        <w:tblLayout w:type="fixed"/>
        <w:tblCellMar>
          <w:left w:w="0" w:type="dxa"/>
          <w:right w:w="70" w:type="dxa"/>
        </w:tblCellMar>
        <w:tblLook w:val="0000" w:firstRow="0" w:lastRow="0" w:firstColumn="0" w:lastColumn="0" w:noHBand="0" w:noVBand="0"/>
      </w:tblPr>
      <w:tblGrid>
        <w:gridCol w:w="6945"/>
      </w:tblGrid>
      <w:tr w:rsidR="00FF7E82" w:rsidRPr="007D0438" w14:paraId="62181090" w14:textId="77777777" w:rsidTr="00090AE5">
        <w:trPr>
          <w:trHeight w:val="208"/>
        </w:trPr>
        <w:tc>
          <w:tcPr>
            <w:tcW w:w="6945" w:type="dxa"/>
            <w:vAlign w:val="center"/>
          </w:tcPr>
          <w:p w14:paraId="1DABC7AE" w14:textId="79134E60" w:rsidR="00FF7E82" w:rsidRPr="007D0438" w:rsidRDefault="00FF7E82" w:rsidP="00B95CE7">
            <w:pPr>
              <w:suppressAutoHyphens/>
              <w:rPr>
                <w:rFonts w:ascii="NB International Pro" w:hAnsi="NB International Pro" w:cs="Roboto-Thin"/>
                <w:sz w:val="22"/>
                <w:szCs w:val="22"/>
              </w:rPr>
            </w:pPr>
            <w:r w:rsidRPr="007D0438">
              <w:rPr>
                <w:rFonts w:ascii="NB International Pro" w:hAnsi="NB International Pro" w:cs="Roboto-Thin"/>
                <w:b/>
                <w:bCs/>
                <w:sz w:val="22"/>
                <w:szCs w:val="22"/>
              </w:rPr>
              <w:t xml:space="preserve">Bild </w:t>
            </w:r>
            <w:r w:rsidR="000921ED">
              <w:rPr>
                <w:rFonts w:ascii="NB International Pro" w:hAnsi="NB International Pro" w:cs="Roboto-Thin"/>
                <w:b/>
                <w:bCs/>
                <w:sz w:val="22"/>
                <w:szCs w:val="22"/>
              </w:rPr>
              <w:t>1</w:t>
            </w:r>
            <w:r w:rsidRPr="007D0438">
              <w:rPr>
                <w:rFonts w:ascii="NB International Pro" w:hAnsi="NB International Pro" w:cs="Roboto-Thin"/>
                <w:sz w:val="22"/>
                <w:szCs w:val="22"/>
              </w:rPr>
              <w:t xml:space="preserve">: </w:t>
            </w:r>
            <w:r w:rsidR="000921ED">
              <w:rPr>
                <w:rFonts w:ascii="NB International Pro" w:hAnsi="NB International Pro" w:cs="Roboto-Thin"/>
                <w:sz w:val="22"/>
                <w:szCs w:val="22"/>
              </w:rPr>
              <w:t>Herausforderung Sonderbau</w:t>
            </w:r>
            <w:r w:rsidR="00392851">
              <w:rPr>
                <w:rFonts w:ascii="NB International Pro" w:hAnsi="NB International Pro" w:cs="Roboto-Thin"/>
                <w:sz w:val="22"/>
                <w:szCs w:val="22"/>
              </w:rPr>
              <w:t xml:space="preserve">? </w:t>
            </w:r>
            <w:r w:rsidR="00457AB8">
              <w:rPr>
                <w:rFonts w:ascii="NB International Pro" w:hAnsi="NB International Pro" w:cs="Roboto-Thin"/>
                <w:sz w:val="22"/>
                <w:szCs w:val="22"/>
              </w:rPr>
              <w:t>Mit dem en</w:t>
            </w:r>
            <w:r w:rsidR="00EE4929">
              <w:rPr>
                <w:rFonts w:ascii="NB International Pro" w:hAnsi="NB International Pro" w:cs="Roboto-Thin"/>
                <w:sz w:val="22"/>
                <w:szCs w:val="22"/>
              </w:rPr>
              <w:t>t</w:t>
            </w:r>
            <w:r w:rsidR="00457AB8">
              <w:rPr>
                <w:rFonts w:ascii="NB International Pro" w:hAnsi="NB International Pro" w:cs="Roboto-Thin"/>
                <w:sz w:val="22"/>
                <w:szCs w:val="22"/>
              </w:rPr>
              <w:t>sprechenden Wissen und dem richtigen Material</w:t>
            </w:r>
            <w:r w:rsidR="00C909C5">
              <w:rPr>
                <w:rFonts w:ascii="NB International Pro" w:hAnsi="NB International Pro" w:cs="Roboto-Thin"/>
                <w:sz w:val="22"/>
                <w:szCs w:val="22"/>
              </w:rPr>
              <w:t xml:space="preserve"> ist die Umsetzung vom Konzept zur Realität e</w:t>
            </w:r>
            <w:r w:rsidR="00392851">
              <w:rPr>
                <w:rFonts w:ascii="NB International Pro" w:hAnsi="NB International Pro" w:cs="Roboto-Thin"/>
                <w:sz w:val="22"/>
                <w:szCs w:val="22"/>
              </w:rPr>
              <w:t xml:space="preserve">in </w:t>
            </w:r>
            <w:r w:rsidR="007819F5">
              <w:rPr>
                <w:rFonts w:ascii="NB International Pro" w:hAnsi="NB International Pro" w:cs="Roboto-Thin"/>
                <w:sz w:val="22"/>
                <w:szCs w:val="22"/>
              </w:rPr>
              <w:t>l</w:t>
            </w:r>
            <w:r w:rsidR="00392851">
              <w:rPr>
                <w:rFonts w:ascii="NB International Pro" w:hAnsi="NB International Pro" w:cs="Roboto-Thin"/>
                <w:sz w:val="22"/>
                <w:szCs w:val="22"/>
              </w:rPr>
              <w:t xml:space="preserve">eichtes, wie </w:t>
            </w:r>
            <w:r w:rsidR="00A314C4">
              <w:rPr>
                <w:rFonts w:ascii="NB International Pro" w:hAnsi="NB International Pro" w:cs="Roboto-Thin"/>
                <w:sz w:val="22"/>
                <w:szCs w:val="22"/>
              </w:rPr>
              <w:t xml:space="preserve">es </w:t>
            </w:r>
            <w:r w:rsidR="00392851">
              <w:rPr>
                <w:rFonts w:ascii="NB International Pro" w:hAnsi="NB International Pro" w:cs="Roboto-Thin"/>
                <w:sz w:val="22"/>
                <w:szCs w:val="22"/>
              </w:rPr>
              <w:t xml:space="preserve">die </w:t>
            </w:r>
            <w:r w:rsidR="007819F5">
              <w:rPr>
                <w:rFonts w:ascii="NB International Pro" w:hAnsi="NB International Pro" w:cs="Roboto-Thin"/>
                <w:sz w:val="22"/>
                <w:szCs w:val="22"/>
              </w:rPr>
              <w:t>Teilnehmer der Masterclass</w:t>
            </w:r>
            <w:r w:rsidR="00C909C5">
              <w:rPr>
                <w:rFonts w:ascii="NB International Pro" w:hAnsi="NB International Pro" w:cs="Roboto-Thin"/>
                <w:sz w:val="22"/>
                <w:szCs w:val="22"/>
              </w:rPr>
              <w:t xml:space="preserve"> er</w:t>
            </w:r>
            <w:r w:rsidR="00A314C4">
              <w:rPr>
                <w:rFonts w:ascii="NB International Pro" w:hAnsi="NB International Pro" w:cs="Roboto-Thin"/>
                <w:sz w:val="22"/>
                <w:szCs w:val="22"/>
              </w:rPr>
              <w:t>leben durften</w:t>
            </w:r>
            <w:r w:rsidR="00D0596D">
              <w:rPr>
                <w:rFonts w:ascii="NB International Pro" w:hAnsi="NB International Pro" w:cs="Roboto-Thin"/>
                <w:sz w:val="22"/>
                <w:szCs w:val="22"/>
              </w:rPr>
              <w:t>.</w:t>
            </w:r>
          </w:p>
        </w:tc>
      </w:tr>
      <w:bookmarkEnd w:id="0"/>
    </w:tbl>
    <w:p w14:paraId="5040408C" w14:textId="77777777" w:rsidR="00F76E0D" w:rsidRDefault="00F76E0D" w:rsidP="0093596B">
      <w:pPr>
        <w:suppressAutoHyphens/>
        <w:spacing w:line="360" w:lineRule="auto"/>
        <w:ind w:left="3118" w:right="-425"/>
        <w:jc w:val="both"/>
        <w:rPr>
          <w:rFonts w:ascii="NB International Pro Book" w:hAnsi="NB International Pro Book" w:cs="Arial"/>
          <w:sz w:val="22"/>
          <w:szCs w:val="22"/>
        </w:rPr>
      </w:pPr>
    </w:p>
    <w:p w14:paraId="6470E440" w14:textId="35760C50" w:rsidR="00627FCA" w:rsidRPr="007D0438" w:rsidRDefault="0045572C" w:rsidP="00627FCA">
      <w:pPr>
        <w:suppressAutoHyphens/>
        <w:spacing w:line="360" w:lineRule="auto"/>
        <w:ind w:left="3118" w:right="-425"/>
        <w:jc w:val="both"/>
        <w:rPr>
          <w:rFonts w:ascii="NB International Pro Book" w:hAnsi="NB International Pro Book" w:cs="Arial"/>
          <w:sz w:val="22"/>
          <w:szCs w:val="22"/>
        </w:rPr>
      </w:pPr>
      <w:r>
        <w:rPr>
          <w:rFonts w:ascii="NB International Pro Book" w:hAnsi="NB International Pro Book" w:cs="Arial"/>
          <w:noProof/>
          <w:sz w:val="22"/>
          <w:szCs w:val="22"/>
        </w:rPr>
        <w:drawing>
          <wp:inline distT="0" distB="0" distL="0" distR="0" wp14:anchorId="0CC32BA3" wp14:editId="2C56EFDA">
            <wp:extent cx="3810000" cy="2541270"/>
            <wp:effectExtent l="0" t="0" r="0" b="0"/>
            <wp:docPr id="24735089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350898" name="Grafik 247350898"/>
                    <pic:cNvPicPr/>
                  </pic:nvPicPr>
                  <pic:blipFill>
                    <a:blip r:embed="rId12"/>
                    <a:stretch>
                      <a:fillRect/>
                    </a:stretch>
                  </pic:blipFill>
                  <pic:spPr>
                    <a:xfrm>
                      <a:off x="0" y="0"/>
                      <a:ext cx="3810000" cy="2541270"/>
                    </a:xfrm>
                    <a:prstGeom prst="rect">
                      <a:avLst/>
                    </a:prstGeom>
                  </pic:spPr>
                </pic:pic>
              </a:graphicData>
            </a:graphic>
          </wp:inline>
        </w:drawing>
      </w:r>
    </w:p>
    <w:tbl>
      <w:tblPr>
        <w:tblW w:w="6945" w:type="dxa"/>
        <w:tblInd w:w="3119" w:type="dxa"/>
        <w:tblLayout w:type="fixed"/>
        <w:tblCellMar>
          <w:left w:w="0" w:type="dxa"/>
          <w:right w:w="70" w:type="dxa"/>
        </w:tblCellMar>
        <w:tblLook w:val="0000" w:firstRow="0" w:lastRow="0" w:firstColumn="0" w:lastColumn="0" w:noHBand="0" w:noVBand="0"/>
      </w:tblPr>
      <w:tblGrid>
        <w:gridCol w:w="6945"/>
      </w:tblGrid>
      <w:tr w:rsidR="00627FCA" w:rsidRPr="007D0438" w14:paraId="1C0AA5F5" w14:textId="77777777" w:rsidTr="003D20B6">
        <w:trPr>
          <w:trHeight w:val="208"/>
        </w:trPr>
        <w:tc>
          <w:tcPr>
            <w:tcW w:w="6945" w:type="dxa"/>
            <w:vAlign w:val="center"/>
          </w:tcPr>
          <w:p w14:paraId="59F1605D" w14:textId="74B2B780" w:rsidR="00627FCA" w:rsidRPr="007D0438" w:rsidRDefault="00627FCA" w:rsidP="003D20B6">
            <w:pPr>
              <w:suppressAutoHyphens/>
              <w:rPr>
                <w:rFonts w:ascii="NB International Pro" w:hAnsi="NB International Pro" w:cs="Roboto-Thin"/>
                <w:sz w:val="22"/>
                <w:szCs w:val="22"/>
              </w:rPr>
            </w:pPr>
            <w:r w:rsidRPr="007D0438">
              <w:rPr>
                <w:rFonts w:ascii="NB International Pro" w:hAnsi="NB International Pro" w:cs="Roboto-Thin"/>
                <w:b/>
                <w:bCs/>
                <w:sz w:val="22"/>
                <w:szCs w:val="22"/>
              </w:rPr>
              <w:t xml:space="preserve">Bild </w:t>
            </w:r>
            <w:r w:rsidR="000921ED">
              <w:rPr>
                <w:rFonts w:ascii="NB International Pro" w:hAnsi="NB International Pro" w:cs="Roboto-Thin"/>
                <w:b/>
                <w:bCs/>
                <w:sz w:val="22"/>
                <w:szCs w:val="22"/>
              </w:rPr>
              <w:t>2</w:t>
            </w:r>
            <w:r w:rsidRPr="007D0438">
              <w:rPr>
                <w:rFonts w:ascii="NB International Pro" w:hAnsi="NB International Pro" w:cs="Roboto-Thin"/>
                <w:sz w:val="22"/>
                <w:szCs w:val="22"/>
              </w:rPr>
              <w:t xml:space="preserve">: </w:t>
            </w:r>
            <w:r w:rsidR="00983239">
              <w:rPr>
                <w:rFonts w:ascii="NB International Pro" w:hAnsi="NB International Pro" w:cs="Roboto-Thin"/>
                <w:sz w:val="22"/>
                <w:szCs w:val="22"/>
              </w:rPr>
              <w:t xml:space="preserve">170 Besucher </w:t>
            </w:r>
            <w:r w:rsidR="00304947">
              <w:rPr>
                <w:rFonts w:ascii="NB International Pro" w:hAnsi="NB International Pro" w:cs="Roboto-Thin"/>
                <w:sz w:val="22"/>
                <w:szCs w:val="22"/>
              </w:rPr>
              <w:t xml:space="preserve">strömten zur Inside und nutzten die Gelegenheit sich </w:t>
            </w:r>
            <w:r w:rsidR="00B3423A">
              <w:rPr>
                <w:rFonts w:ascii="NB International Pro" w:hAnsi="NB International Pro" w:cs="Roboto-Thin"/>
                <w:sz w:val="22"/>
                <w:szCs w:val="22"/>
              </w:rPr>
              <w:t xml:space="preserve">umfassend </w:t>
            </w:r>
            <w:r w:rsidR="00254C13">
              <w:rPr>
                <w:rFonts w:ascii="NB International Pro" w:hAnsi="NB International Pro" w:cs="Roboto-Thin"/>
                <w:sz w:val="22"/>
                <w:szCs w:val="22"/>
              </w:rPr>
              <w:t>mit I</w:t>
            </w:r>
            <w:r w:rsidR="00B3423A">
              <w:rPr>
                <w:rFonts w:ascii="NB International Pro" w:hAnsi="NB International Pro" w:cs="Roboto-Thin"/>
                <w:sz w:val="22"/>
                <w:szCs w:val="22"/>
              </w:rPr>
              <w:t>nform</w:t>
            </w:r>
            <w:r w:rsidR="00254C13">
              <w:rPr>
                <w:rFonts w:ascii="NB International Pro" w:hAnsi="NB International Pro" w:cs="Roboto-Thin"/>
                <w:sz w:val="22"/>
                <w:szCs w:val="22"/>
              </w:rPr>
              <w:t>ationen von Biesse und seinen Partner</w:t>
            </w:r>
            <w:r w:rsidR="00392851">
              <w:rPr>
                <w:rFonts w:ascii="NB International Pro" w:hAnsi="NB International Pro" w:cs="Roboto-Thin"/>
                <w:sz w:val="22"/>
                <w:szCs w:val="22"/>
              </w:rPr>
              <w:t>n</w:t>
            </w:r>
            <w:r w:rsidR="00254C13">
              <w:rPr>
                <w:rFonts w:ascii="NB International Pro" w:hAnsi="NB International Pro" w:cs="Roboto-Thin"/>
                <w:sz w:val="22"/>
                <w:szCs w:val="22"/>
              </w:rPr>
              <w:t xml:space="preserve"> zu versorgen</w:t>
            </w:r>
            <w:r w:rsidR="00D0596D">
              <w:rPr>
                <w:rFonts w:ascii="NB International Pro" w:hAnsi="NB International Pro" w:cs="Roboto-Thin"/>
                <w:sz w:val="22"/>
                <w:szCs w:val="22"/>
              </w:rPr>
              <w:t>.</w:t>
            </w:r>
          </w:p>
        </w:tc>
      </w:tr>
    </w:tbl>
    <w:p w14:paraId="5F8D5722" w14:textId="77777777" w:rsidR="00627FCA" w:rsidRPr="007D7D9A" w:rsidRDefault="00627FCA" w:rsidP="00627FCA">
      <w:pPr>
        <w:suppressAutoHyphens/>
        <w:spacing w:line="360" w:lineRule="auto"/>
        <w:ind w:left="3118" w:right="-425"/>
        <w:jc w:val="both"/>
        <w:rPr>
          <w:rFonts w:ascii="NB International Pro Book" w:hAnsi="NB International Pro Book" w:cs="Arial"/>
          <w:sz w:val="22"/>
          <w:szCs w:val="22"/>
        </w:rPr>
      </w:pPr>
    </w:p>
    <w:p w14:paraId="3B0ED223" w14:textId="67D2372C" w:rsidR="00627FCA" w:rsidRPr="007D0438" w:rsidRDefault="00FB4EC4" w:rsidP="00627FCA">
      <w:pPr>
        <w:suppressAutoHyphens/>
        <w:spacing w:line="360" w:lineRule="auto"/>
        <w:ind w:left="3118" w:right="-425"/>
        <w:jc w:val="both"/>
        <w:rPr>
          <w:rFonts w:ascii="NB International Pro Book" w:hAnsi="NB International Pro Book" w:cs="Arial"/>
          <w:sz w:val="22"/>
          <w:szCs w:val="22"/>
        </w:rPr>
      </w:pPr>
      <w:r>
        <w:rPr>
          <w:rFonts w:ascii="NB International Pro Book" w:hAnsi="NB International Pro Book" w:cs="Arial"/>
          <w:noProof/>
          <w:sz w:val="22"/>
          <w:szCs w:val="22"/>
        </w:rPr>
        <w:drawing>
          <wp:inline distT="0" distB="0" distL="0" distR="0" wp14:anchorId="069B7C6A" wp14:editId="2ED7CECD">
            <wp:extent cx="3810000" cy="2541270"/>
            <wp:effectExtent l="0" t="0" r="0" b="0"/>
            <wp:docPr id="78747085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470858" name="Grafik 787470858"/>
                    <pic:cNvPicPr/>
                  </pic:nvPicPr>
                  <pic:blipFill>
                    <a:blip r:embed="rId13"/>
                    <a:stretch>
                      <a:fillRect/>
                    </a:stretch>
                  </pic:blipFill>
                  <pic:spPr>
                    <a:xfrm>
                      <a:off x="0" y="0"/>
                      <a:ext cx="3810000" cy="2541270"/>
                    </a:xfrm>
                    <a:prstGeom prst="rect">
                      <a:avLst/>
                    </a:prstGeom>
                  </pic:spPr>
                </pic:pic>
              </a:graphicData>
            </a:graphic>
          </wp:inline>
        </w:drawing>
      </w:r>
    </w:p>
    <w:tbl>
      <w:tblPr>
        <w:tblW w:w="6945" w:type="dxa"/>
        <w:tblInd w:w="3119" w:type="dxa"/>
        <w:tblLayout w:type="fixed"/>
        <w:tblCellMar>
          <w:left w:w="0" w:type="dxa"/>
          <w:right w:w="70" w:type="dxa"/>
        </w:tblCellMar>
        <w:tblLook w:val="0000" w:firstRow="0" w:lastRow="0" w:firstColumn="0" w:lastColumn="0" w:noHBand="0" w:noVBand="0"/>
      </w:tblPr>
      <w:tblGrid>
        <w:gridCol w:w="6945"/>
      </w:tblGrid>
      <w:tr w:rsidR="00627FCA" w:rsidRPr="007D0438" w14:paraId="1A769B5A" w14:textId="77777777" w:rsidTr="003D20B6">
        <w:trPr>
          <w:trHeight w:val="208"/>
        </w:trPr>
        <w:tc>
          <w:tcPr>
            <w:tcW w:w="6945" w:type="dxa"/>
            <w:vAlign w:val="center"/>
          </w:tcPr>
          <w:p w14:paraId="42A04B54" w14:textId="0736A8CF" w:rsidR="00627FCA" w:rsidRPr="007D0438" w:rsidRDefault="00627FCA" w:rsidP="003D20B6">
            <w:pPr>
              <w:suppressAutoHyphens/>
              <w:rPr>
                <w:rFonts w:ascii="NB International Pro" w:hAnsi="NB International Pro" w:cs="Roboto-Thin"/>
                <w:sz w:val="22"/>
                <w:szCs w:val="22"/>
              </w:rPr>
            </w:pPr>
            <w:r w:rsidRPr="007D0438">
              <w:rPr>
                <w:rFonts w:ascii="NB International Pro" w:hAnsi="NB International Pro" w:cs="Roboto-Thin"/>
                <w:b/>
                <w:bCs/>
                <w:sz w:val="22"/>
                <w:szCs w:val="22"/>
              </w:rPr>
              <w:t xml:space="preserve">Bild </w:t>
            </w:r>
            <w:r w:rsidR="000921ED">
              <w:rPr>
                <w:rFonts w:ascii="NB International Pro" w:hAnsi="NB International Pro" w:cs="Roboto-Thin"/>
                <w:b/>
                <w:bCs/>
                <w:sz w:val="22"/>
                <w:szCs w:val="22"/>
              </w:rPr>
              <w:t>3</w:t>
            </w:r>
            <w:r w:rsidRPr="007D0438">
              <w:rPr>
                <w:rFonts w:ascii="NB International Pro" w:hAnsi="NB International Pro" w:cs="Roboto-Thin"/>
                <w:sz w:val="22"/>
                <w:szCs w:val="22"/>
              </w:rPr>
              <w:t xml:space="preserve">: </w:t>
            </w:r>
            <w:r w:rsidR="00FB4EC4">
              <w:rPr>
                <w:rFonts w:ascii="NB International Pro" w:hAnsi="NB International Pro" w:cs="Roboto-Thin"/>
                <w:sz w:val="22"/>
                <w:szCs w:val="22"/>
              </w:rPr>
              <w:t>Auch d</w:t>
            </w:r>
            <w:r w:rsidR="00254C13">
              <w:rPr>
                <w:rFonts w:ascii="NB International Pro" w:hAnsi="NB International Pro" w:cs="Roboto-Thin"/>
                <w:sz w:val="22"/>
                <w:szCs w:val="22"/>
              </w:rPr>
              <w:t>a</w:t>
            </w:r>
            <w:r w:rsidR="00FB4EC4">
              <w:rPr>
                <w:rFonts w:ascii="NB International Pro" w:hAnsi="NB International Pro" w:cs="Roboto-Thin"/>
                <w:sz w:val="22"/>
                <w:szCs w:val="22"/>
              </w:rPr>
              <w:t>s</w:t>
            </w:r>
            <w:r w:rsidR="00254C13">
              <w:rPr>
                <w:rFonts w:ascii="NB International Pro" w:hAnsi="NB International Pro" w:cs="Roboto-Thin"/>
                <w:sz w:val="22"/>
                <w:szCs w:val="22"/>
              </w:rPr>
              <w:t xml:space="preserve"> </w:t>
            </w:r>
            <w:r w:rsidR="00FB4EC4">
              <w:rPr>
                <w:rFonts w:ascii="NB International Pro" w:hAnsi="NB International Pro" w:cs="Roboto-Thin"/>
                <w:sz w:val="22"/>
                <w:szCs w:val="22"/>
              </w:rPr>
              <w:t>k</w:t>
            </w:r>
            <w:r w:rsidR="00B3423A">
              <w:rPr>
                <w:rFonts w:ascii="NB International Pro" w:hAnsi="NB International Pro" w:cs="Roboto-Thin"/>
                <w:sz w:val="22"/>
                <w:szCs w:val="22"/>
              </w:rPr>
              <w:t>lassische Handwerk</w:t>
            </w:r>
            <w:r w:rsidR="00254C13">
              <w:rPr>
                <w:rFonts w:ascii="NB International Pro" w:hAnsi="NB International Pro" w:cs="Roboto-Thin"/>
                <w:sz w:val="22"/>
                <w:szCs w:val="22"/>
              </w:rPr>
              <w:t xml:space="preserve"> kam während der Hausmesse nicht zu kurz</w:t>
            </w:r>
            <w:r w:rsidR="00D0596D">
              <w:rPr>
                <w:rFonts w:ascii="NB International Pro" w:hAnsi="NB International Pro" w:cs="Roboto-Thin"/>
                <w:sz w:val="22"/>
                <w:szCs w:val="22"/>
              </w:rPr>
              <w:t>.</w:t>
            </w:r>
          </w:p>
        </w:tc>
      </w:tr>
    </w:tbl>
    <w:p w14:paraId="53328A42" w14:textId="77777777" w:rsidR="00627FCA" w:rsidRPr="007D7D9A" w:rsidRDefault="00627FCA" w:rsidP="00627FCA">
      <w:pPr>
        <w:suppressAutoHyphens/>
        <w:spacing w:line="360" w:lineRule="auto"/>
        <w:ind w:left="3118" w:right="-425"/>
        <w:jc w:val="both"/>
        <w:rPr>
          <w:rFonts w:ascii="NB International Pro Book" w:hAnsi="NB International Pro Book" w:cs="Arial"/>
          <w:sz w:val="22"/>
          <w:szCs w:val="22"/>
        </w:rPr>
      </w:pPr>
    </w:p>
    <w:p w14:paraId="48D006F2" w14:textId="77777777" w:rsidR="00627FCA" w:rsidRPr="007D7D9A" w:rsidRDefault="00627FCA" w:rsidP="00FB4EC4">
      <w:pPr>
        <w:suppressAutoHyphens/>
        <w:spacing w:line="360" w:lineRule="auto"/>
        <w:ind w:right="-425"/>
        <w:jc w:val="both"/>
        <w:rPr>
          <w:rFonts w:ascii="NB International Pro Book" w:hAnsi="NB International Pro Book" w:cs="Arial"/>
          <w:sz w:val="22"/>
          <w:szCs w:val="22"/>
        </w:rPr>
      </w:pPr>
    </w:p>
    <w:tbl>
      <w:tblPr>
        <w:tblStyle w:val="Tabellengitternetz"/>
        <w:tblW w:w="6946" w:type="dxa"/>
        <w:tblInd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77"/>
        <w:gridCol w:w="3969"/>
        <w:gridCol w:w="794"/>
        <w:gridCol w:w="1106"/>
      </w:tblGrid>
      <w:tr w:rsidR="007D0438" w:rsidRPr="007D0438" w14:paraId="08C4801F" w14:textId="77777777" w:rsidTr="00490030">
        <w:trPr>
          <w:trHeight w:val="324"/>
        </w:trPr>
        <w:tc>
          <w:tcPr>
            <w:tcW w:w="1077" w:type="dxa"/>
          </w:tcPr>
          <w:p w14:paraId="4BF92BB3"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Bilder:</w:t>
            </w:r>
          </w:p>
        </w:tc>
        <w:tc>
          <w:tcPr>
            <w:tcW w:w="3969" w:type="dxa"/>
          </w:tcPr>
          <w:p w14:paraId="5EB8F23B" w14:textId="77777777" w:rsidR="00FF7E82" w:rsidRDefault="002432A9" w:rsidP="0062691E">
            <w:pPr>
              <w:suppressAutoHyphens/>
              <w:spacing w:after="120"/>
              <w:rPr>
                <w:rFonts w:ascii="NB International Pro" w:hAnsi="NB International Pro" w:cs="Roboto-Thin"/>
                <w:lang w:eastAsia="it-IT"/>
              </w:rPr>
            </w:pPr>
            <w:r w:rsidRPr="002432A9">
              <w:rPr>
                <w:rFonts w:ascii="NB International Pro" w:hAnsi="NB International Pro" w:cs="Roboto-Thin"/>
                <w:lang w:eastAsia="it-IT"/>
              </w:rPr>
              <w:t>Meisterstueck_Masterclass</w:t>
            </w:r>
          </w:p>
          <w:p w14:paraId="6AD73F1F" w14:textId="0B1D86C7" w:rsidR="000921ED" w:rsidRDefault="000921ED" w:rsidP="0062691E">
            <w:pPr>
              <w:suppressAutoHyphens/>
              <w:spacing w:after="120"/>
              <w:rPr>
                <w:rFonts w:ascii="NB International Pro" w:hAnsi="NB International Pro" w:cs="Roboto-Thin"/>
                <w:lang w:eastAsia="it-IT"/>
              </w:rPr>
            </w:pPr>
            <w:r w:rsidRPr="000921ED">
              <w:rPr>
                <w:rFonts w:ascii="NB International Pro" w:hAnsi="NB International Pro" w:cs="Roboto-Thin"/>
                <w:lang w:eastAsia="it-IT"/>
              </w:rPr>
              <w:t>Partner_Atmos</w:t>
            </w:r>
          </w:p>
          <w:p w14:paraId="310E60FF" w14:textId="5438751D" w:rsidR="002432A9" w:rsidRPr="007D0438" w:rsidRDefault="00C8303D" w:rsidP="0062691E">
            <w:pPr>
              <w:suppressAutoHyphens/>
              <w:spacing w:after="120"/>
              <w:rPr>
                <w:rFonts w:ascii="NB International Pro" w:hAnsi="NB International Pro" w:cs="Roboto-Thin"/>
                <w:lang w:eastAsia="it-IT"/>
              </w:rPr>
            </w:pPr>
            <w:r w:rsidRPr="00C8303D">
              <w:rPr>
                <w:rFonts w:ascii="NB International Pro" w:hAnsi="NB International Pro" w:cs="Roboto-Thin"/>
                <w:lang w:eastAsia="it-IT"/>
              </w:rPr>
              <w:t>Rahmen</w:t>
            </w:r>
          </w:p>
        </w:tc>
        <w:tc>
          <w:tcPr>
            <w:tcW w:w="794" w:type="dxa"/>
          </w:tcPr>
          <w:p w14:paraId="0FABF0DB"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Zeichen:</w:t>
            </w:r>
          </w:p>
        </w:tc>
        <w:tc>
          <w:tcPr>
            <w:tcW w:w="1106" w:type="dxa"/>
          </w:tcPr>
          <w:p w14:paraId="5243A958" w14:textId="2ACF02B6" w:rsidR="00FF7E82" w:rsidRPr="007D0438" w:rsidRDefault="00A0158F" w:rsidP="0062691E">
            <w:pPr>
              <w:suppressAutoHyphens/>
              <w:spacing w:after="120"/>
              <w:jc w:val="right"/>
              <w:rPr>
                <w:rFonts w:ascii="NB International Pro" w:hAnsi="NB International Pro" w:cs="Roboto-Thin"/>
                <w:lang w:eastAsia="it-IT"/>
              </w:rPr>
            </w:pPr>
            <w:r>
              <w:rPr>
                <w:rFonts w:ascii="NB International Pro" w:hAnsi="NB International Pro" w:cs="Roboto-Thin"/>
                <w:lang w:eastAsia="it-IT"/>
              </w:rPr>
              <w:t>5.</w:t>
            </w:r>
            <w:r w:rsidR="00D0596D">
              <w:rPr>
                <w:rFonts w:ascii="NB International Pro" w:hAnsi="NB International Pro" w:cs="Roboto-Thin"/>
                <w:lang w:eastAsia="it-IT"/>
              </w:rPr>
              <w:t>2</w:t>
            </w:r>
            <w:r w:rsidR="00170644">
              <w:rPr>
                <w:rFonts w:ascii="NB International Pro" w:hAnsi="NB International Pro" w:cs="Roboto-Thin"/>
                <w:lang w:eastAsia="it-IT"/>
              </w:rPr>
              <w:t>7</w:t>
            </w:r>
            <w:r w:rsidR="006916E9">
              <w:rPr>
                <w:rFonts w:ascii="NB International Pro" w:hAnsi="NB International Pro" w:cs="Roboto-Thin"/>
                <w:lang w:eastAsia="it-IT"/>
              </w:rPr>
              <w:t>3</w:t>
            </w:r>
          </w:p>
        </w:tc>
      </w:tr>
      <w:tr w:rsidR="00FF7E82" w:rsidRPr="007D0438" w14:paraId="7091CDF9" w14:textId="77777777" w:rsidTr="00490030">
        <w:trPr>
          <w:trHeight w:val="324"/>
        </w:trPr>
        <w:tc>
          <w:tcPr>
            <w:tcW w:w="1077" w:type="dxa"/>
          </w:tcPr>
          <w:p w14:paraId="7573CEFE"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Date</w:t>
            </w:r>
            <w:r w:rsidRPr="00FA6F13">
              <w:rPr>
                <w:rFonts w:ascii="NB International Pro" w:hAnsi="NB International Pro" w:cs="Roboto-Thin"/>
                <w:color w:val="000000"/>
                <w:lang w:eastAsia="it-IT"/>
              </w:rPr>
              <w:t>ina</w:t>
            </w:r>
            <w:r w:rsidRPr="007D0438">
              <w:rPr>
                <w:rFonts w:ascii="NB International Pro" w:hAnsi="NB International Pro" w:cs="Roboto-Thin"/>
                <w:lang w:eastAsia="it-IT"/>
              </w:rPr>
              <w:t>me:</w:t>
            </w:r>
          </w:p>
        </w:tc>
        <w:tc>
          <w:tcPr>
            <w:tcW w:w="3969" w:type="dxa"/>
          </w:tcPr>
          <w:p w14:paraId="76D8ED24" w14:textId="4AC8A5AD" w:rsidR="00FF7E82" w:rsidRPr="007D0438" w:rsidRDefault="00913AF4"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202</w:t>
            </w:r>
            <w:r w:rsidR="00E825C5">
              <w:rPr>
                <w:rFonts w:ascii="NB International Pro" w:hAnsi="NB International Pro" w:cs="Roboto-Thin"/>
                <w:lang w:eastAsia="it-IT"/>
              </w:rPr>
              <w:t>309</w:t>
            </w:r>
            <w:r w:rsidR="00D579EC">
              <w:rPr>
                <w:rFonts w:ascii="NB International Pro" w:hAnsi="NB International Pro" w:cs="Roboto-Thin"/>
                <w:lang w:eastAsia="it-IT"/>
              </w:rPr>
              <w:t>018</w:t>
            </w:r>
            <w:r w:rsidRPr="007D0438">
              <w:rPr>
                <w:rFonts w:ascii="NB International Pro" w:hAnsi="NB International Pro" w:cs="Roboto-Thin"/>
                <w:lang w:eastAsia="it-IT"/>
              </w:rPr>
              <w:t>_</w:t>
            </w:r>
            <w:r w:rsidR="00E825C5">
              <w:rPr>
                <w:rFonts w:ascii="NB International Pro" w:hAnsi="NB International Pro" w:cs="Roboto-Thin"/>
                <w:lang w:eastAsia="it-IT"/>
              </w:rPr>
              <w:t>PM</w:t>
            </w:r>
            <w:r w:rsidRPr="007D0438">
              <w:rPr>
                <w:rFonts w:ascii="NB International Pro" w:hAnsi="NB International Pro" w:cs="Roboto-Thin"/>
                <w:lang w:eastAsia="it-IT"/>
              </w:rPr>
              <w:t>_</w:t>
            </w:r>
            <w:r w:rsidR="000A3220">
              <w:t>H</w:t>
            </w:r>
            <w:r w:rsidR="000A3220" w:rsidRPr="000A3220">
              <w:rPr>
                <w:rFonts w:ascii="NB International Pro" w:hAnsi="NB International Pro" w:cs="Roboto-Thin"/>
                <w:lang w:eastAsia="it-IT"/>
              </w:rPr>
              <w:t>ausmesse_2023_Resuemee</w:t>
            </w:r>
          </w:p>
        </w:tc>
        <w:tc>
          <w:tcPr>
            <w:tcW w:w="794" w:type="dxa"/>
          </w:tcPr>
          <w:p w14:paraId="7B0E7C7B"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Datum:</w:t>
            </w:r>
          </w:p>
        </w:tc>
        <w:tc>
          <w:tcPr>
            <w:tcW w:w="1106" w:type="dxa"/>
          </w:tcPr>
          <w:p w14:paraId="75CA6501" w14:textId="43841799" w:rsidR="00FF7E82" w:rsidRPr="007D0438" w:rsidRDefault="00212D42" w:rsidP="0062691E">
            <w:pPr>
              <w:suppressAutoHyphens/>
              <w:spacing w:after="120"/>
              <w:jc w:val="right"/>
              <w:rPr>
                <w:rFonts w:ascii="NB International Pro" w:hAnsi="NB International Pro" w:cs="Roboto-Thin"/>
                <w:lang w:eastAsia="it-IT"/>
              </w:rPr>
            </w:pPr>
            <w:r>
              <w:rPr>
                <w:rFonts w:ascii="NB International Pro" w:hAnsi="NB International Pro" w:cs="Roboto-Thin"/>
                <w:lang w:eastAsia="it-IT"/>
              </w:rPr>
              <w:t>17.10.2023</w:t>
            </w:r>
          </w:p>
        </w:tc>
      </w:tr>
    </w:tbl>
    <w:p w14:paraId="2497B7FA" w14:textId="77777777" w:rsidR="00FF7E82" w:rsidRPr="007D7D9A" w:rsidRDefault="00FF7E82" w:rsidP="0093596B">
      <w:pPr>
        <w:suppressAutoHyphens/>
        <w:spacing w:line="360" w:lineRule="auto"/>
        <w:ind w:left="3118" w:right="-425"/>
        <w:jc w:val="both"/>
        <w:rPr>
          <w:rFonts w:ascii="NB International Pro Book" w:hAnsi="NB International Pro Book" w:cs="Arial"/>
          <w:sz w:val="22"/>
          <w:szCs w:val="22"/>
        </w:rPr>
      </w:pPr>
    </w:p>
    <w:p w14:paraId="6B79C8A9" w14:textId="77777777" w:rsidR="00C3113F" w:rsidRPr="00E25E81" w:rsidRDefault="00CB73E7" w:rsidP="008D6D39">
      <w:pPr>
        <w:pStyle w:val="Default"/>
        <w:spacing w:line="360" w:lineRule="auto"/>
        <w:ind w:left="3118" w:right="-425"/>
        <w:jc w:val="both"/>
        <w:rPr>
          <w:rFonts w:ascii="NB International Pro" w:hAnsi="NB International Pro" w:cs="Arial"/>
          <w:b/>
          <w:bCs/>
          <w:color w:val="007276"/>
          <w:sz w:val="20"/>
          <w:szCs w:val="20"/>
        </w:rPr>
      </w:pPr>
      <w:r w:rsidRPr="00E25E81">
        <w:rPr>
          <w:rFonts w:ascii="NB International Pro" w:hAnsi="NB International Pro" w:cs="Arial"/>
          <w:b/>
          <w:bCs/>
          <w:color w:val="007276"/>
          <w:sz w:val="20"/>
          <w:szCs w:val="20"/>
        </w:rPr>
        <w:t>Unternehmenshintergrund</w:t>
      </w:r>
    </w:p>
    <w:p w14:paraId="3A13E93D" w14:textId="77777777" w:rsidR="000E2CBC" w:rsidRPr="000C1778" w:rsidRDefault="000E2CBC" w:rsidP="000C1778">
      <w:pPr>
        <w:pStyle w:val="Default"/>
        <w:spacing w:line="280" w:lineRule="exact"/>
        <w:ind w:left="3119" w:right="-425"/>
        <w:jc w:val="both"/>
        <w:rPr>
          <w:rFonts w:ascii="NB International Pro" w:hAnsi="NB International Pro" w:cs="Arial"/>
          <w:color w:val="007276"/>
          <w:sz w:val="22"/>
          <w:szCs w:val="22"/>
        </w:rPr>
      </w:pPr>
      <w:r w:rsidRPr="000C1778">
        <w:rPr>
          <w:rFonts w:ascii="NB International Pro" w:hAnsi="NB International Pro" w:cs="Arial"/>
          <w:color w:val="007276"/>
          <w:sz w:val="22"/>
          <w:szCs w:val="22"/>
        </w:rPr>
        <w:t>Die 1969 von Giancarlo Selci in Pesaro gegründete Biesse Group hat sich auf die Herstellung von Anlagen für die Verarbeitung von Holz, Glas, Stein, Kunststoff und modernen Werkstoffen spezialisiert. Weltweit entwickeln, produzieren und vertreiben über 4.</w:t>
      </w:r>
      <w:r w:rsidR="002C1802" w:rsidRPr="000C1778">
        <w:rPr>
          <w:rFonts w:ascii="NB International Pro" w:hAnsi="NB International Pro" w:cs="Arial"/>
          <w:color w:val="007276"/>
          <w:sz w:val="22"/>
          <w:szCs w:val="22"/>
        </w:rPr>
        <w:t>2</w:t>
      </w:r>
      <w:r w:rsidRPr="000C1778">
        <w:rPr>
          <w:rFonts w:ascii="NB International Pro" w:hAnsi="NB International Pro" w:cs="Arial"/>
          <w:color w:val="007276"/>
          <w:sz w:val="22"/>
          <w:szCs w:val="22"/>
        </w:rPr>
        <w:t>00 Mitarbeiter Maschinen, integrierte Systeme und Software für unterschiedliche Branchen wie zum Beispiel Möbel- und Innenausbau, Türen- und Fenster sowie für Luftfahrt, Marine und Automobil. Biesse ist in Deutschland im westfälischen Löhne und im süddeutschen Nersingen vertreten. Beide Standorte verfügen über Schulungsräume und einen vollausgestatteten Showroom. Die Integration von Intermac und Diamut sowie das Zusammenwachsen der vier Sparten Glas, Holz, Stein und moderne Werkstoffe waren wichtige Meilensteine auf dem Weg zu einer starken Einheit mit einer neuen visuellen Identität. Diese prägt den Erneuerungsprozess des internationalen Unternehmens und stellt die Weichen Richtung Zukunft.</w:t>
      </w:r>
    </w:p>
    <w:p w14:paraId="28E7AE17" w14:textId="77777777" w:rsidR="00E25E81" w:rsidRPr="000E2CBC" w:rsidRDefault="00E25E81" w:rsidP="000E2CBC">
      <w:pPr>
        <w:pStyle w:val="Default"/>
        <w:spacing w:line="360" w:lineRule="auto"/>
        <w:ind w:left="3118" w:right="-425"/>
        <w:jc w:val="both"/>
        <w:rPr>
          <w:rFonts w:ascii="NB International Pro" w:hAnsi="NB International Pro" w:cs="Arial"/>
          <w:color w:val="007276"/>
          <w:sz w:val="20"/>
          <w:szCs w:val="20"/>
        </w:rPr>
      </w:pPr>
    </w:p>
    <w:tbl>
      <w:tblPr>
        <w:tblStyle w:val="Tabellengitternetz"/>
        <w:tblW w:w="0" w:type="auto"/>
        <w:tblInd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10"/>
        <w:gridCol w:w="2835"/>
      </w:tblGrid>
      <w:tr w:rsidR="007D0438" w:rsidRPr="007D0438" w14:paraId="0C5837A7" w14:textId="77777777" w:rsidTr="004976F0">
        <w:tc>
          <w:tcPr>
            <w:tcW w:w="4110" w:type="dxa"/>
          </w:tcPr>
          <w:p w14:paraId="5B0E7588" w14:textId="77777777" w:rsidR="00FF7E82" w:rsidRPr="007D0438" w:rsidRDefault="00FF7E82" w:rsidP="0062691E">
            <w:pPr>
              <w:pStyle w:val="Default"/>
              <w:rPr>
                <w:rFonts w:ascii="NB International Pro" w:hAnsi="NB International Pro" w:cs="Roboto-Thin"/>
                <w:b/>
                <w:bCs/>
                <w:color w:val="auto"/>
                <w:sz w:val="20"/>
                <w:szCs w:val="20"/>
                <w:lang w:eastAsia="it-IT"/>
              </w:rPr>
            </w:pPr>
            <w:r w:rsidRPr="007D0438">
              <w:rPr>
                <w:rFonts w:ascii="NB International Pro" w:hAnsi="NB International Pro" w:cs="Roboto-Thin"/>
                <w:b/>
                <w:bCs/>
                <w:color w:val="auto"/>
                <w:sz w:val="20"/>
                <w:szCs w:val="20"/>
                <w:lang w:eastAsia="it-IT"/>
              </w:rPr>
              <w:t>Kontakt:</w:t>
            </w:r>
          </w:p>
          <w:p w14:paraId="54BFBFB1" w14:textId="77777777" w:rsidR="00FF7E82" w:rsidRPr="007D0438" w:rsidRDefault="00FF7E82" w:rsidP="0062691E">
            <w:pPr>
              <w:pStyle w:val="Default"/>
              <w:rPr>
                <w:rFonts w:ascii="NB International Pro" w:hAnsi="NB International Pro" w:cs="Roboto-Thin"/>
                <w:b/>
                <w:bCs/>
                <w:color w:val="auto"/>
                <w:sz w:val="20"/>
                <w:szCs w:val="20"/>
                <w:lang w:eastAsia="it-IT"/>
              </w:rPr>
            </w:pPr>
            <w:r w:rsidRPr="007D0438">
              <w:rPr>
                <w:rFonts w:ascii="NB International Pro" w:hAnsi="NB International Pro" w:cs="Roboto-Thin"/>
                <w:b/>
                <w:bCs/>
                <w:color w:val="auto"/>
                <w:sz w:val="20"/>
                <w:szCs w:val="20"/>
                <w:lang w:eastAsia="it-IT"/>
              </w:rPr>
              <w:t>Biesse Deutschland GmbH</w:t>
            </w:r>
          </w:p>
          <w:p w14:paraId="5B29C89C" w14:textId="77777777" w:rsidR="00FF7E82" w:rsidRPr="007D0438" w:rsidRDefault="00FF7E82" w:rsidP="0062691E">
            <w:pPr>
              <w:pStyle w:val="Default"/>
              <w:spacing w:before="120" w:after="120"/>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Katharina Schaf</w:t>
            </w:r>
          </w:p>
          <w:p w14:paraId="6D01E44F"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An der Leibi 10</w:t>
            </w:r>
          </w:p>
          <w:p w14:paraId="7CA08A28"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89278 Nersingen</w:t>
            </w:r>
          </w:p>
          <w:p w14:paraId="35E10A42" w14:textId="77777777" w:rsidR="00FF7E82" w:rsidRPr="007D0438" w:rsidRDefault="00FF7E82" w:rsidP="0062691E">
            <w:pPr>
              <w:pStyle w:val="Default"/>
              <w:spacing w:before="120"/>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Tel.: +49 151-11 90 52 07</w:t>
            </w:r>
          </w:p>
          <w:p w14:paraId="155344D8"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E-Mail: katharina.schaf@biesse.de</w:t>
            </w:r>
          </w:p>
          <w:p w14:paraId="3684D528" w14:textId="77777777" w:rsidR="00FF7E82" w:rsidRPr="007D0438" w:rsidRDefault="00FF7E82" w:rsidP="0062691E">
            <w:pPr>
              <w:pStyle w:val="Default"/>
              <w:rPr>
                <w:rFonts w:ascii="NB International Pro" w:hAnsi="NB International Pro"/>
                <w:color w:val="auto"/>
                <w:sz w:val="20"/>
                <w:szCs w:val="20"/>
              </w:rPr>
            </w:pPr>
            <w:r w:rsidRPr="007D0438">
              <w:rPr>
                <w:rFonts w:ascii="NB International Pro" w:hAnsi="NB International Pro" w:cs="Roboto-Thin"/>
                <w:color w:val="auto"/>
                <w:sz w:val="20"/>
                <w:szCs w:val="20"/>
                <w:lang w:eastAsia="it-IT"/>
              </w:rPr>
              <w:t>Internet: www.biesse.com</w:t>
            </w:r>
          </w:p>
        </w:tc>
        <w:tc>
          <w:tcPr>
            <w:tcW w:w="2835" w:type="dxa"/>
          </w:tcPr>
          <w:p w14:paraId="20F22C56"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gii die Presse-Agentur GmbH</w:t>
            </w:r>
          </w:p>
          <w:p w14:paraId="059B99B1"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Immanuelkirchstraße 12</w:t>
            </w:r>
          </w:p>
          <w:p w14:paraId="3D63C27D"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10405 Berlin</w:t>
            </w:r>
          </w:p>
          <w:p w14:paraId="37290F2D"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Tel.: +49 30 538 965 - 0</w:t>
            </w:r>
          </w:p>
          <w:p w14:paraId="3D37FC0D"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E-Mail: info@gii.de</w:t>
            </w:r>
          </w:p>
          <w:p w14:paraId="27CD5C3C" w14:textId="77777777" w:rsidR="00FF7E82" w:rsidRPr="007D0438" w:rsidRDefault="00FF7E82" w:rsidP="0062691E">
            <w:pPr>
              <w:pStyle w:val="Default"/>
              <w:rPr>
                <w:rFonts w:ascii="NB International Pro" w:hAnsi="NB International Pro"/>
                <w:color w:val="auto"/>
                <w:sz w:val="20"/>
                <w:szCs w:val="20"/>
              </w:rPr>
            </w:pPr>
            <w:r w:rsidRPr="007D0438">
              <w:rPr>
                <w:rFonts w:ascii="NB International Pro" w:hAnsi="NB International Pro" w:cs="Roboto-Thin"/>
                <w:color w:val="auto"/>
                <w:sz w:val="20"/>
                <w:szCs w:val="20"/>
                <w:lang w:eastAsia="it-IT"/>
              </w:rPr>
              <w:t>Internet: www.gii.de</w:t>
            </w:r>
          </w:p>
        </w:tc>
      </w:tr>
    </w:tbl>
    <w:p w14:paraId="2F5BAA95" w14:textId="77777777" w:rsidR="00FF7E82" w:rsidRPr="000E2CBC" w:rsidRDefault="00FF7E82" w:rsidP="000E2CBC">
      <w:pPr>
        <w:pStyle w:val="Default"/>
        <w:spacing w:line="360" w:lineRule="auto"/>
        <w:ind w:left="3118" w:right="-425"/>
        <w:jc w:val="both"/>
        <w:rPr>
          <w:rFonts w:ascii="NB International Pro Book" w:hAnsi="NB International Pro Book" w:cs="Arial"/>
          <w:color w:val="auto"/>
          <w:sz w:val="22"/>
          <w:szCs w:val="22"/>
        </w:rPr>
      </w:pPr>
    </w:p>
    <w:sectPr w:rsidR="00FF7E82" w:rsidRPr="000E2CBC" w:rsidSect="004E3758">
      <w:headerReference w:type="default" r:id="rId14"/>
      <w:footerReference w:type="default" r:id="rId15"/>
      <w:headerReference w:type="first" r:id="rId16"/>
      <w:footerReference w:type="first" r:id="rId17"/>
      <w:pgSz w:w="11906" w:h="16838" w:code="9"/>
      <w:pgMar w:top="2268" w:right="1134" w:bottom="1985" w:left="1134" w:header="0" w:footer="45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CFA74" w14:textId="77777777" w:rsidR="009070E1" w:rsidRDefault="009070E1">
      <w:r>
        <w:separator/>
      </w:r>
    </w:p>
  </w:endnote>
  <w:endnote w:type="continuationSeparator" w:id="0">
    <w:p w14:paraId="313A3649" w14:textId="77777777" w:rsidR="009070E1" w:rsidRDefault="00907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inionPro-Regular">
    <w:altName w:val="Cambria"/>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Roboto Lt">
    <w:altName w:val="Times New Roman"/>
    <w:charset w:val="00"/>
    <w:family w:val="auto"/>
    <w:pitch w:val="variable"/>
    <w:sig w:usb0="00000001" w:usb1="5000205B" w:usb2="00000020" w:usb3="00000000" w:csb0="0000019F" w:csb1="00000000"/>
  </w:font>
  <w:font w:name="Roboto (TT) Light">
    <w:altName w:val="Times New Roman"/>
    <w:charset w:val="00"/>
    <w:family w:val="auto"/>
    <w:pitch w:val="default"/>
  </w:font>
  <w:font w:name="Roboto Thin">
    <w:altName w:val="Arial"/>
    <w:charset w:val="00"/>
    <w:family w:val="auto"/>
    <w:pitch w:val="variable"/>
    <w:sig w:usb0="E0000AFF" w:usb1="5000217F" w:usb2="00000021" w:usb3="00000000" w:csb0="0000019F" w:csb1="00000000"/>
  </w:font>
  <w:font w:name="Roboto Medium">
    <w:altName w:val="Arial"/>
    <w:charset w:val="00"/>
    <w:family w:val="auto"/>
    <w:pitch w:val="variable"/>
    <w:sig w:usb0="E00002FF" w:usb1="5000205B" w:usb2="00000020" w:usb3="00000000" w:csb0="0000019F" w:csb1="00000000"/>
  </w:font>
  <w:font w:name="Roboto Light">
    <w:altName w:val="Arial"/>
    <w:charset w:val="00"/>
    <w:family w:val="auto"/>
    <w:pitch w:val="variable"/>
    <w:sig w:usb0="E00002FF" w:usb1="5000205B" w:usb2="00000020" w:usb3="00000000" w:csb0="0000019F" w:csb1="00000000"/>
  </w:font>
  <w:font w:name="NB International Pro Medium">
    <w:altName w:val="Calibri"/>
    <w:charset w:val="00"/>
    <w:family w:val="swiss"/>
    <w:pitch w:val="variable"/>
    <w:sig w:usb0="800000AF" w:usb1="5000606A" w:usb2="00000000" w:usb3="00000000" w:csb0="00000093" w:csb1="00000000"/>
  </w:font>
  <w:font w:name="Arial">
    <w:panose1 w:val="020B0604020202020204"/>
    <w:charset w:val="00"/>
    <w:family w:val="swiss"/>
    <w:pitch w:val="variable"/>
    <w:sig w:usb0="E0002EFF" w:usb1="C000785B" w:usb2="00000009" w:usb3="00000000" w:csb0="000001FF" w:csb1="00000000"/>
  </w:font>
  <w:font w:name="NB International Pro">
    <w:altName w:val="Calibri"/>
    <w:charset w:val="00"/>
    <w:family w:val="swiss"/>
    <w:pitch w:val="variable"/>
    <w:sig w:usb0="A00000AF" w:usb1="5000206A" w:usb2="00000000" w:usb3="00000000" w:csb0="00000093" w:csb1="00000000"/>
  </w:font>
  <w:font w:name="NB International Pro Book">
    <w:altName w:val="Calibri"/>
    <w:charset w:val="00"/>
    <w:family w:val="swiss"/>
    <w:pitch w:val="variable"/>
    <w:sig w:usb0="A00000AF" w:usb1="5000206A" w:usb2="00000000" w:usb3="00000000" w:csb0="00000093" w:csb1="00000000"/>
  </w:font>
  <w:font w:name="Roboto-Thin">
    <w:altName w:val="Arial"/>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6DE50" w14:textId="77777777" w:rsidR="00D70E17" w:rsidRPr="00D70E17" w:rsidRDefault="00D70E17" w:rsidP="007A4787">
    <w:pPr>
      <w:pStyle w:val="Fuzeile"/>
      <w:tabs>
        <w:tab w:val="clear" w:pos="4819"/>
        <w:tab w:val="clear" w:pos="9638"/>
        <w:tab w:val="left" w:pos="3658"/>
      </w:tabs>
      <w:ind w:left="-425"/>
      <w:rPr>
        <w:rFonts w:ascii="NB International Pro Medium" w:hAnsi="NB International Pro Medium"/>
        <w:noProof/>
        <w:color w:val="007276"/>
        <w:sz w:val="28"/>
        <w:szCs w:val="28"/>
      </w:rPr>
    </w:pPr>
  </w:p>
  <w:p w14:paraId="369B48C1" w14:textId="77777777" w:rsidR="004D4D67" w:rsidRPr="00D70E17" w:rsidRDefault="00D70E17" w:rsidP="007A4787">
    <w:pPr>
      <w:pStyle w:val="Fuzeile"/>
      <w:tabs>
        <w:tab w:val="clear" w:pos="4819"/>
        <w:tab w:val="clear" w:pos="9638"/>
        <w:tab w:val="left" w:pos="3658"/>
      </w:tabs>
      <w:ind w:left="-425"/>
      <w:rPr>
        <w:rFonts w:ascii="NB International Pro Medium" w:hAnsi="NB International Pro Medium"/>
        <w:color w:val="007276"/>
        <w:sz w:val="28"/>
        <w:szCs w:val="28"/>
      </w:rPr>
    </w:pPr>
    <w:r w:rsidRPr="00D70E17">
      <w:rPr>
        <w:rFonts w:ascii="NB International Pro Medium" w:hAnsi="NB International Pro Medium"/>
        <w:noProof/>
        <w:color w:val="007276"/>
        <w:sz w:val="28"/>
        <w:szCs w:val="28"/>
      </w:rPr>
      <w:drawing>
        <wp:anchor distT="0" distB="0" distL="114300" distR="114300" simplePos="0" relativeHeight="251700224" behindDoc="0" locked="0" layoutInCell="1" allowOverlap="1" wp14:anchorId="6D402422" wp14:editId="50B7116E">
          <wp:simplePos x="0" y="0"/>
          <wp:positionH relativeFrom="column">
            <wp:posOffset>-701040</wp:posOffset>
          </wp:positionH>
          <wp:positionV relativeFrom="paragraph">
            <wp:posOffset>-779145</wp:posOffset>
          </wp:positionV>
          <wp:extent cx="7524750" cy="1095375"/>
          <wp:effectExtent l="19050" t="0" r="0" b="0"/>
          <wp:wrapSquare wrapText="bothSides"/>
          <wp:docPr id="19"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Pr="00D70E17">
      <w:rPr>
        <w:rFonts w:ascii="NB International Pro Medium" w:hAnsi="NB International Pro Medium"/>
        <w:noProof/>
        <w:color w:val="007276"/>
        <w:sz w:val="28"/>
        <w:szCs w:val="28"/>
      </w:rPr>
      <w:t>biesse.com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F8F56" w14:textId="77777777" w:rsidR="008B5432" w:rsidRPr="00D70E17" w:rsidRDefault="008B5432" w:rsidP="007A4787">
    <w:pPr>
      <w:pStyle w:val="Fuzeile"/>
      <w:tabs>
        <w:tab w:val="clear" w:pos="4819"/>
        <w:tab w:val="clear" w:pos="9638"/>
        <w:tab w:val="left" w:pos="3658"/>
      </w:tabs>
      <w:ind w:left="-425"/>
      <w:rPr>
        <w:rFonts w:ascii="NB International Pro Medium" w:hAnsi="NB International Pro Medium"/>
        <w:noProof/>
        <w:color w:val="007276"/>
        <w:sz w:val="28"/>
        <w:szCs w:val="28"/>
      </w:rPr>
    </w:pPr>
  </w:p>
  <w:p w14:paraId="3F4ABDDE" w14:textId="77777777" w:rsidR="004D4D67" w:rsidRPr="00D70E17" w:rsidRDefault="008B5432" w:rsidP="007A4787">
    <w:pPr>
      <w:pStyle w:val="Fuzeile"/>
      <w:tabs>
        <w:tab w:val="clear" w:pos="4819"/>
        <w:tab w:val="clear" w:pos="9638"/>
        <w:tab w:val="left" w:pos="3658"/>
      </w:tabs>
      <w:ind w:left="-425"/>
      <w:rPr>
        <w:rFonts w:ascii="NB International Pro Medium" w:hAnsi="NB International Pro Medium"/>
        <w:color w:val="007276"/>
        <w:sz w:val="28"/>
        <w:szCs w:val="28"/>
      </w:rPr>
    </w:pPr>
    <w:r w:rsidRPr="00D70E17">
      <w:rPr>
        <w:rFonts w:ascii="NB International Pro Medium" w:hAnsi="NB International Pro Medium"/>
        <w:noProof/>
        <w:color w:val="007276"/>
        <w:sz w:val="28"/>
        <w:szCs w:val="28"/>
      </w:rPr>
      <w:drawing>
        <wp:anchor distT="0" distB="0" distL="114300" distR="114300" simplePos="0" relativeHeight="251688960" behindDoc="0" locked="0" layoutInCell="1" allowOverlap="1" wp14:anchorId="29F70ADD" wp14:editId="05689542">
          <wp:simplePos x="0" y="0"/>
          <wp:positionH relativeFrom="column">
            <wp:posOffset>-701040</wp:posOffset>
          </wp:positionH>
          <wp:positionV relativeFrom="paragraph">
            <wp:posOffset>-779145</wp:posOffset>
          </wp:positionV>
          <wp:extent cx="7524750" cy="1095375"/>
          <wp:effectExtent l="19050" t="0" r="0" b="0"/>
          <wp:wrapSquare wrapText="bothSides"/>
          <wp:docPr id="21"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00080319" w:rsidRPr="00D70E17">
      <w:rPr>
        <w:rFonts w:ascii="NB International Pro Medium" w:hAnsi="NB International Pro Medium"/>
        <w:noProof/>
        <w:color w:val="007276"/>
        <w:sz w:val="28"/>
        <w:szCs w:val="28"/>
      </w:rPr>
      <w:t>biesse.com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BD059" w14:textId="77777777" w:rsidR="009070E1" w:rsidRDefault="009070E1">
      <w:r>
        <w:separator/>
      </w:r>
    </w:p>
  </w:footnote>
  <w:footnote w:type="continuationSeparator" w:id="0">
    <w:p w14:paraId="20F380BC" w14:textId="77777777" w:rsidR="009070E1" w:rsidRDefault="009070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20B5" w14:textId="77777777" w:rsidR="00175286" w:rsidRPr="00863510" w:rsidRDefault="00175286" w:rsidP="003B5451">
    <w:pPr>
      <w:pStyle w:val="Kopfzeile"/>
      <w:tabs>
        <w:tab w:val="clear" w:pos="4819"/>
        <w:tab w:val="clear" w:pos="9638"/>
        <w:tab w:val="left" w:pos="1095"/>
      </w:tabs>
      <w:ind w:left="-1134"/>
      <w:rPr>
        <w:rFonts w:ascii="NB International Pro" w:hAnsi="NB International Pro"/>
      </w:rPr>
    </w:pPr>
  </w:p>
  <w:p w14:paraId="3FE2B026" w14:textId="53E354F2" w:rsidR="004D4D67" w:rsidRPr="00FA6F13" w:rsidRDefault="004D4D67" w:rsidP="00F82A2C">
    <w:pPr>
      <w:pStyle w:val="Kopfzeile"/>
      <w:tabs>
        <w:tab w:val="clear" w:pos="4819"/>
        <w:tab w:val="clear" w:pos="9638"/>
        <w:tab w:val="left" w:pos="-284"/>
      </w:tabs>
      <w:ind w:left="-1134"/>
      <w:rPr>
        <w:rFonts w:ascii="NB International Pro" w:hAnsi="NB International Pro" w:cs="Roboto-Thin"/>
        <w:color w:val="000000"/>
        <w:sz w:val="18"/>
        <w:szCs w:val="24"/>
      </w:rPr>
    </w:pPr>
    <w:r w:rsidRPr="00FA6F13">
      <w:rPr>
        <w:rFonts w:ascii="NB International Pro" w:hAnsi="NB International Pro"/>
        <w:noProof/>
        <w:color w:val="000000"/>
      </w:rPr>
      <w:drawing>
        <wp:anchor distT="0" distB="0" distL="114300" distR="114300" simplePos="0" relativeHeight="251673600" behindDoc="0" locked="0" layoutInCell="1" allowOverlap="1" wp14:anchorId="56A22335" wp14:editId="252D9EF1">
          <wp:simplePos x="0" y="0"/>
          <wp:positionH relativeFrom="column">
            <wp:posOffset>-691515</wp:posOffset>
          </wp:positionH>
          <wp:positionV relativeFrom="paragraph">
            <wp:posOffset>-496570</wp:posOffset>
          </wp:positionV>
          <wp:extent cx="7524750" cy="3324225"/>
          <wp:effectExtent l="19050" t="0" r="0" b="0"/>
          <wp:wrapSquare wrapText="bothSides"/>
          <wp:docPr id="17" name="Immagine 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a.bmp"/>
                  <pic:cNvPicPr/>
                </pic:nvPicPr>
                <pic:blipFill>
                  <a:blip r:embed="rId1">
                    <a:extLst>
                      <a:ext uri="{28A0092B-C50C-407E-A947-70E740481C1C}">
                        <a14:useLocalDpi xmlns:a14="http://schemas.microsoft.com/office/drawing/2010/main" val="0"/>
                      </a:ext>
                    </a:extLst>
                  </a:blip>
                  <a:stretch>
                    <a:fillRect/>
                  </a:stretch>
                </pic:blipFill>
                <pic:spPr>
                  <a:xfrm>
                    <a:off x="0" y="0"/>
                    <a:ext cx="7524750" cy="3324225"/>
                  </a:xfrm>
                  <a:prstGeom prst="rect">
                    <a:avLst/>
                  </a:prstGeom>
                </pic:spPr>
              </pic:pic>
            </a:graphicData>
          </a:graphic>
        </wp:anchor>
      </w:drawing>
    </w:r>
    <w:r w:rsidR="003B5451" w:rsidRPr="00FA6F13">
      <w:rPr>
        <w:rFonts w:ascii="NB International Pro" w:hAnsi="NB International Pro"/>
        <w:color w:val="000000"/>
      </w:rPr>
      <w:tab/>
    </w:r>
    <w:r w:rsidR="003B5451" w:rsidRPr="00FA6F13">
      <w:rPr>
        <w:rFonts w:ascii="NB International Pro" w:hAnsi="NB International Pro" w:cs="Roboto-Thin"/>
        <w:color w:val="000000"/>
        <w:sz w:val="18"/>
        <w:szCs w:val="24"/>
      </w:rPr>
      <w:t>Seite:</w:t>
    </w:r>
    <w:r w:rsidR="00D73C13" w:rsidRPr="00FA6F13">
      <w:rPr>
        <w:rFonts w:ascii="NB International Pro" w:hAnsi="NB International Pro" w:cs="Roboto-Thin"/>
        <w:color w:val="000000"/>
        <w:sz w:val="18"/>
        <w:szCs w:val="24"/>
      </w:rPr>
      <w:t xml:space="preserve"> </w:t>
    </w:r>
    <w:r w:rsidR="00D73C13" w:rsidRPr="00FA6F13">
      <w:rPr>
        <w:rFonts w:ascii="NB International Pro" w:hAnsi="NB International Pro" w:cs="Roboto-Thin"/>
        <w:color w:val="000000"/>
        <w:sz w:val="18"/>
        <w:szCs w:val="24"/>
      </w:rPr>
      <w:fldChar w:fldCharType="begin"/>
    </w:r>
    <w:r w:rsidR="00D73C13" w:rsidRPr="00FA6F13">
      <w:rPr>
        <w:rFonts w:ascii="NB International Pro" w:hAnsi="NB International Pro" w:cs="Roboto-Thin"/>
        <w:color w:val="000000"/>
        <w:sz w:val="18"/>
        <w:szCs w:val="24"/>
      </w:rPr>
      <w:instrText>PAGE   \* MERGEFORMAT</w:instrText>
    </w:r>
    <w:r w:rsidR="00D73C13" w:rsidRPr="00FA6F13">
      <w:rPr>
        <w:rFonts w:ascii="NB International Pro" w:hAnsi="NB International Pro" w:cs="Roboto-Thin"/>
        <w:color w:val="000000"/>
        <w:sz w:val="18"/>
        <w:szCs w:val="24"/>
      </w:rPr>
      <w:fldChar w:fldCharType="separate"/>
    </w:r>
    <w:r w:rsidR="00D73C13" w:rsidRPr="00FA6F13">
      <w:rPr>
        <w:rFonts w:ascii="NB International Pro" w:hAnsi="NB International Pro" w:cs="Roboto-Thin"/>
        <w:color w:val="000000"/>
        <w:sz w:val="18"/>
        <w:szCs w:val="24"/>
      </w:rPr>
      <w:t>1</w:t>
    </w:r>
    <w:r w:rsidR="00D73C13" w:rsidRPr="00FA6F13">
      <w:rPr>
        <w:rFonts w:ascii="NB International Pro" w:hAnsi="NB International Pro" w:cs="Roboto-Thin"/>
        <w:color w:val="000000"/>
        <w:sz w:val="18"/>
        <w:szCs w:val="24"/>
      </w:rPr>
      <w:fldChar w:fldCharType="end"/>
    </w:r>
    <w:r w:rsidR="003B5451" w:rsidRPr="00FA6F13">
      <w:rPr>
        <w:rFonts w:ascii="NB International Pro" w:hAnsi="NB International Pro" w:cs="Roboto-Thin"/>
        <w:color w:val="000000"/>
        <w:sz w:val="18"/>
        <w:szCs w:val="24"/>
      </w:rPr>
      <w:tab/>
    </w:r>
    <w:r w:rsidR="005903C7" w:rsidRPr="00FA6F13">
      <w:rPr>
        <w:rFonts w:ascii="NB International Pro Medium" w:hAnsi="NB International Pro Medium"/>
        <w:noProof/>
        <w:color w:val="000000"/>
        <w:sz w:val="48"/>
        <w:szCs w:val="48"/>
      </w:rPr>
      <w:drawing>
        <wp:anchor distT="0" distB="0" distL="114300" distR="114300" simplePos="0" relativeHeight="251698176" behindDoc="0" locked="0" layoutInCell="1" allowOverlap="1" wp14:anchorId="62375299" wp14:editId="7F68A99F">
          <wp:simplePos x="0" y="0"/>
          <wp:positionH relativeFrom="column">
            <wp:posOffset>-363855</wp:posOffset>
          </wp:positionH>
          <wp:positionV relativeFrom="paragraph">
            <wp:posOffset>356235</wp:posOffset>
          </wp:positionV>
          <wp:extent cx="1944000" cy="788400"/>
          <wp:effectExtent l="0" t="0" r="0" b="0"/>
          <wp:wrapNone/>
          <wp:docPr id="18"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4000" cy="78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41EB">
      <w:rPr>
        <w:rFonts w:ascii="NB International Pro" w:hAnsi="NB International Pro" w:cs="Roboto-Thin"/>
        <w:color w:val="000000"/>
        <w:sz w:val="18"/>
        <w:szCs w:val="24"/>
      </w:rPr>
      <w:t>Hausmesse_</w:t>
    </w:r>
    <w:r w:rsidR="000A3220">
      <w:rPr>
        <w:rFonts w:ascii="NB International Pro" w:hAnsi="NB International Pro" w:cs="Roboto-Thin"/>
        <w:color w:val="000000"/>
        <w:sz w:val="18"/>
        <w:szCs w:val="24"/>
      </w:rPr>
      <w:t>2023_Resuemee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94557" w14:textId="77777777" w:rsidR="004D4D67" w:rsidRDefault="005903C7" w:rsidP="00352456">
    <w:pPr>
      <w:pStyle w:val="Kopfzeile"/>
      <w:ind w:hanging="1134"/>
    </w:pPr>
    <w:r>
      <w:rPr>
        <w:rFonts w:ascii="NB International Pro Medium" w:hAnsi="NB International Pro Medium"/>
        <w:noProof/>
        <w:color w:val="007276"/>
        <w:sz w:val="48"/>
        <w:szCs w:val="48"/>
      </w:rPr>
      <w:drawing>
        <wp:anchor distT="0" distB="0" distL="114300" distR="114300" simplePos="0" relativeHeight="251696128" behindDoc="0" locked="0" layoutInCell="1" allowOverlap="1" wp14:anchorId="1A248427" wp14:editId="05EE81D2">
          <wp:simplePos x="0" y="0"/>
          <wp:positionH relativeFrom="column">
            <wp:posOffset>-367030</wp:posOffset>
          </wp:positionH>
          <wp:positionV relativeFrom="paragraph">
            <wp:posOffset>356235</wp:posOffset>
          </wp:positionV>
          <wp:extent cx="1944000" cy="788400"/>
          <wp:effectExtent l="0" t="0" r="0" b="0"/>
          <wp:wrapNone/>
          <wp:docPr id="20"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4000" cy="788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DF02EC98"/>
    <w:lvl w:ilvl="0">
      <w:start w:val="1"/>
      <w:numFmt w:val="decimal"/>
      <w:pStyle w:val="Listennummer"/>
      <w:lvlText w:val="%1."/>
      <w:lvlJc w:val="left"/>
      <w:pPr>
        <w:tabs>
          <w:tab w:val="num" w:pos="360"/>
        </w:tabs>
        <w:ind w:left="360" w:hanging="360"/>
      </w:pPr>
      <w:rPr>
        <w:rFonts w:cs="Times New Roman"/>
      </w:rPr>
    </w:lvl>
  </w:abstractNum>
  <w:abstractNum w:abstractNumId="1" w15:restartNumberingAfterBreak="0">
    <w:nsid w:val="FFFFFF89"/>
    <w:multiLevelType w:val="singleLevel"/>
    <w:tmpl w:val="83C0C5C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B061C2"/>
    <w:multiLevelType w:val="multilevel"/>
    <w:tmpl w:val="441C684C"/>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B22C1E"/>
    <w:multiLevelType w:val="hybridMultilevel"/>
    <w:tmpl w:val="626EB4F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192230"/>
    <w:multiLevelType w:val="hybridMultilevel"/>
    <w:tmpl w:val="9BA8FD74"/>
    <w:lvl w:ilvl="0" w:tplc="600C28EE">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EFF0625"/>
    <w:multiLevelType w:val="hybridMultilevel"/>
    <w:tmpl w:val="E6F85B18"/>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15389B"/>
    <w:multiLevelType w:val="hybridMultilevel"/>
    <w:tmpl w:val="3FF4EF2A"/>
    <w:lvl w:ilvl="0" w:tplc="600C28EE">
      <w:start w:val="1"/>
      <w:numFmt w:val="bullet"/>
      <w:lvlText w:val=""/>
      <w:lvlJc w:val="left"/>
      <w:pPr>
        <w:tabs>
          <w:tab w:val="num" w:pos="360"/>
        </w:tabs>
        <w:ind w:left="360"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57162A"/>
    <w:multiLevelType w:val="hybridMultilevel"/>
    <w:tmpl w:val="1ECA9A32"/>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FB7972"/>
    <w:multiLevelType w:val="hybridMultilevel"/>
    <w:tmpl w:val="8C9CA158"/>
    <w:lvl w:ilvl="0" w:tplc="A9FE0288">
      <w:start w:val="5"/>
      <w:numFmt w:val="bullet"/>
      <w:lvlText w:val="-"/>
      <w:lvlJc w:val="left"/>
      <w:pPr>
        <w:tabs>
          <w:tab w:val="num" w:pos="720"/>
        </w:tabs>
        <w:ind w:left="720" w:hanging="360"/>
      </w:pPr>
      <w:rPr>
        <w:rFonts w:ascii="Times New Roman" w:eastAsia="Times New Roman" w:hAnsi="Times New Roman" w:hint="default"/>
      </w:rPr>
    </w:lvl>
    <w:lvl w:ilvl="1" w:tplc="36C0B672">
      <w:start w:val="1"/>
      <w:numFmt w:val="bullet"/>
      <w:lvlText w:val=""/>
      <w:lvlJc w:val="left"/>
      <w:pPr>
        <w:tabs>
          <w:tab w:val="num" w:pos="1440"/>
        </w:tabs>
        <w:ind w:left="1440" w:hanging="360"/>
      </w:pPr>
      <w:rPr>
        <w:rFonts w:ascii="Symbol" w:hAnsi="Symbol"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762AE2"/>
    <w:multiLevelType w:val="singleLevel"/>
    <w:tmpl w:val="04100011"/>
    <w:lvl w:ilvl="0">
      <w:start w:val="1"/>
      <w:numFmt w:val="decimal"/>
      <w:pStyle w:val="Aufzhlungszeichen"/>
      <w:lvlText w:val="%1)"/>
      <w:lvlJc w:val="left"/>
      <w:pPr>
        <w:tabs>
          <w:tab w:val="num" w:pos="360"/>
        </w:tabs>
        <w:ind w:left="360" w:hanging="360"/>
      </w:pPr>
      <w:rPr>
        <w:rFonts w:cs="Times New Roman" w:hint="default"/>
      </w:rPr>
    </w:lvl>
  </w:abstractNum>
  <w:abstractNum w:abstractNumId="10" w15:restartNumberingAfterBreak="0">
    <w:nsid w:val="26833314"/>
    <w:multiLevelType w:val="hybridMultilevel"/>
    <w:tmpl w:val="65584372"/>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000CA1"/>
    <w:multiLevelType w:val="hybridMultilevel"/>
    <w:tmpl w:val="5AE0A030"/>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2B16C1"/>
    <w:multiLevelType w:val="hybridMultilevel"/>
    <w:tmpl w:val="4BD6D778"/>
    <w:lvl w:ilvl="0" w:tplc="04100017">
      <w:start w:val="1"/>
      <w:numFmt w:val="lowerLetter"/>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EC61BEF"/>
    <w:multiLevelType w:val="hybridMultilevel"/>
    <w:tmpl w:val="8EA27DAC"/>
    <w:lvl w:ilvl="0" w:tplc="600C28EE">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590F93"/>
    <w:multiLevelType w:val="hybridMultilevel"/>
    <w:tmpl w:val="6B36863A"/>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FE5482"/>
    <w:multiLevelType w:val="multilevel"/>
    <w:tmpl w:val="5BA88EDE"/>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42351F"/>
    <w:multiLevelType w:val="hybridMultilevel"/>
    <w:tmpl w:val="441C684C"/>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0B5DE1"/>
    <w:multiLevelType w:val="hybridMultilevel"/>
    <w:tmpl w:val="8AFA1E10"/>
    <w:lvl w:ilvl="0" w:tplc="3442107A">
      <w:start w:val="1"/>
      <w:numFmt w:val="decimal"/>
      <w:lvlText w:val="%1."/>
      <w:lvlJc w:val="left"/>
      <w:pPr>
        <w:tabs>
          <w:tab w:val="num" w:pos="720"/>
        </w:tabs>
        <w:ind w:left="720" w:hanging="360"/>
      </w:pPr>
      <w:rPr>
        <w:rFonts w:cs="Times New Roman" w:hint="default"/>
        <w:sz w:val="22"/>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EC37540"/>
    <w:multiLevelType w:val="hybridMultilevel"/>
    <w:tmpl w:val="BC825DD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6421E0"/>
    <w:multiLevelType w:val="hybridMultilevel"/>
    <w:tmpl w:val="85E081F8"/>
    <w:lvl w:ilvl="0" w:tplc="04100001">
      <w:start w:val="1"/>
      <w:numFmt w:val="bullet"/>
      <w:lvlText w:val=""/>
      <w:lvlJc w:val="left"/>
      <w:pPr>
        <w:ind w:left="785" w:hanging="360"/>
      </w:pPr>
      <w:rPr>
        <w:rFonts w:ascii="Symbol" w:hAnsi="Symbol" w:hint="default"/>
      </w:rPr>
    </w:lvl>
    <w:lvl w:ilvl="1" w:tplc="04100003" w:tentative="1">
      <w:start w:val="1"/>
      <w:numFmt w:val="bullet"/>
      <w:lvlText w:val="o"/>
      <w:lvlJc w:val="left"/>
      <w:pPr>
        <w:ind w:left="1505" w:hanging="360"/>
      </w:pPr>
      <w:rPr>
        <w:rFonts w:ascii="Courier New" w:hAnsi="Courier New" w:cs="Courier New" w:hint="default"/>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Courier New" w:hint="default"/>
      </w:rPr>
    </w:lvl>
    <w:lvl w:ilvl="8" w:tplc="04100005" w:tentative="1">
      <w:start w:val="1"/>
      <w:numFmt w:val="bullet"/>
      <w:lvlText w:val=""/>
      <w:lvlJc w:val="left"/>
      <w:pPr>
        <w:ind w:left="6545" w:hanging="360"/>
      </w:pPr>
      <w:rPr>
        <w:rFonts w:ascii="Wingdings" w:hAnsi="Wingdings" w:hint="default"/>
      </w:rPr>
    </w:lvl>
  </w:abstractNum>
  <w:abstractNum w:abstractNumId="20" w15:restartNumberingAfterBreak="0">
    <w:nsid w:val="70B4023E"/>
    <w:multiLevelType w:val="hybridMultilevel"/>
    <w:tmpl w:val="5BA88EDE"/>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DB7555"/>
    <w:multiLevelType w:val="multilevel"/>
    <w:tmpl w:val="BC825DD4"/>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681079842">
    <w:abstractNumId w:val="0"/>
  </w:num>
  <w:num w:numId="2" w16cid:durableId="608049104">
    <w:abstractNumId w:val="1"/>
  </w:num>
  <w:num w:numId="3" w16cid:durableId="1428423175">
    <w:abstractNumId w:val="0"/>
  </w:num>
  <w:num w:numId="4" w16cid:durableId="1067142075">
    <w:abstractNumId w:val="1"/>
  </w:num>
  <w:num w:numId="5" w16cid:durableId="1833988174">
    <w:abstractNumId w:val="0"/>
  </w:num>
  <w:num w:numId="6" w16cid:durableId="1592813957">
    <w:abstractNumId w:val="1"/>
  </w:num>
  <w:num w:numId="7" w16cid:durableId="255405810">
    <w:abstractNumId w:val="0"/>
  </w:num>
  <w:num w:numId="8" w16cid:durableId="1027489041">
    <w:abstractNumId w:val="1"/>
  </w:num>
  <w:num w:numId="9" w16cid:durableId="362099794">
    <w:abstractNumId w:val="0"/>
  </w:num>
  <w:num w:numId="10" w16cid:durableId="651909325">
    <w:abstractNumId w:val="1"/>
  </w:num>
  <w:num w:numId="11" w16cid:durableId="1436746663">
    <w:abstractNumId w:val="0"/>
  </w:num>
  <w:num w:numId="12" w16cid:durableId="597521660">
    <w:abstractNumId w:val="1"/>
  </w:num>
  <w:num w:numId="13" w16cid:durableId="1603339836">
    <w:abstractNumId w:val="0"/>
  </w:num>
  <w:num w:numId="14" w16cid:durableId="449936398">
    <w:abstractNumId w:val="1"/>
  </w:num>
  <w:num w:numId="15" w16cid:durableId="1468087197">
    <w:abstractNumId w:val="0"/>
  </w:num>
  <w:num w:numId="16" w16cid:durableId="2100519344">
    <w:abstractNumId w:val="1"/>
  </w:num>
  <w:num w:numId="17" w16cid:durableId="867833598">
    <w:abstractNumId w:val="0"/>
  </w:num>
  <w:num w:numId="18" w16cid:durableId="1693415681">
    <w:abstractNumId w:val="1"/>
  </w:num>
  <w:num w:numId="19" w16cid:durableId="302931731">
    <w:abstractNumId w:val="0"/>
  </w:num>
  <w:num w:numId="20" w16cid:durableId="836965666">
    <w:abstractNumId w:val="1"/>
  </w:num>
  <w:num w:numId="21" w16cid:durableId="692078705">
    <w:abstractNumId w:val="0"/>
  </w:num>
  <w:num w:numId="22" w16cid:durableId="1481314402">
    <w:abstractNumId w:val="9"/>
  </w:num>
  <w:num w:numId="23" w16cid:durableId="1996300192">
    <w:abstractNumId w:val="12"/>
  </w:num>
  <w:num w:numId="24" w16cid:durableId="153692789">
    <w:abstractNumId w:val="8"/>
  </w:num>
  <w:num w:numId="25" w16cid:durableId="1008680324">
    <w:abstractNumId w:val="3"/>
  </w:num>
  <w:num w:numId="26" w16cid:durableId="1440686338">
    <w:abstractNumId w:val="16"/>
  </w:num>
  <w:num w:numId="27" w16cid:durableId="1032807071">
    <w:abstractNumId w:val="17"/>
  </w:num>
  <w:num w:numId="28" w16cid:durableId="1971013861">
    <w:abstractNumId w:val="11"/>
  </w:num>
  <w:num w:numId="29" w16cid:durableId="1110735398">
    <w:abstractNumId w:val="5"/>
  </w:num>
  <w:num w:numId="30" w16cid:durableId="662509124">
    <w:abstractNumId w:val="2"/>
  </w:num>
  <w:num w:numId="31" w16cid:durableId="1207525469">
    <w:abstractNumId w:val="6"/>
  </w:num>
  <w:num w:numId="32" w16cid:durableId="400370702">
    <w:abstractNumId w:val="10"/>
  </w:num>
  <w:num w:numId="33" w16cid:durableId="309746564">
    <w:abstractNumId w:val="18"/>
  </w:num>
  <w:num w:numId="34" w16cid:durableId="1673069341">
    <w:abstractNumId w:val="21"/>
  </w:num>
  <w:num w:numId="35" w16cid:durableId="884178375">
    <w:abstractNumId w:val="7"/>
  </w:num>
  <w:num w:numId="36" w16cid:durableId="2048677283">
    <w:abstractNumId w:val="20"/>
  </w:num>
  <w:num w:numId="37" w16cid:durableId="1841845075">
    <w:abstractNumId w:val="15"/>
  </w:num>
  <w:num w:numId="38" w16cid:durableId="1774783985">
    <w:abstractNumId w:val="14"/>
  </w:num>
  <w:num w:numId="39" w16cid:durableId="311833275">
    <w:abstractNumId w:val="13"/>
  </w:num>
  <w:num w:numId="40" w16cid:durableId="459154731">
    <w:abstractNumId w:val="4"/>
  </w:num>
  <w:num w:numId="41" w16cid:durableId="25922011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70E1"/>
    <w:rsid w:val="000010D8"/>
    <w:rsid w:val="00004B6A"/>
    <w:rsid w:val="0000688A"/>
    <w:rsid w:val="000069B9"/>
    <w:rsid w:val="00006C84"/>
    <w:rsid w:val="000138B7"/>
    <w:rsid w:val="00014F14"/>
    <w:rsid w:val="000208DB"/>
    <w:rsid w:val="00021387"/>
    <w:rsid w:val="0002296D"/>
    <w:rsid w:val="00027F76"/>
    <w:rsid w:val="000315B9"/>
    <w:rsid w:val="00031740"/>
    <w:rsid w:val="000338B0"/>
    <w:rsid w:val="00034044"/>
    <w:rsid w:val="00035CB3"/>
    <w:rsid w:val="00036B1B"/>
    <w:rsid w:val="000372B2"/>
    <w:rsid w:val="000417EE"/>
    <w:rsid w:val="00044BEE"/>
    <w:rsid w:val="0004507F"/>
    <w:rsid w:val="000471D9"/>
    <w:rsid w:val="00052685"/>
    <w:rsid w:val="00052B20"/>
    <w:rsid w:val="000556FB"/>
    <w:rsid w:val="00062177"/>
    <w:rsid w:val="00066911"/>
    <w:rsid w:val="00072F09"/>
    <w:rsid w:val="00080319"/>
    <w:rsid w:val="0008239A"/>
    <w:rsid w:val="00084004"/>
    <w:rsid w:val="00087596"/>
    <w:rsid w:val="00090AE5"/>
    <w:rsid w:val="00091F63"/>
    <w:rsid w:val="000921ED"/>
    <w:rsid w:val="000A15F8"/>
    <w:rsid w:val="000A1DD7"/>
    <w:rsid w:val="000A281C"/>
    <w:rsid w:val="000A2D7A"/>
    <w:rsid w:val="000A3220"/>
    <w:rsid w:val="000A62AF"/>
    <w:rsid w:val="000A7787"/>
    <w:rsid w:val="000B2567"/>
    <w:rsid w:val="000B40CC"/>
    <w:rsid w:val="000B4949"/>
    <w:rsid w:val="000B49D2"/>
    <w:rsid w:val="000B6F43"/>
    <w:rsid w:val="000C1778"/>
    <w:rsid w:val="000C2029"/>
    <w:rsid w:val="000C27ED"/>
    <w:rsid w:val="000C561C"/>
    <w:rsid w:val="000C5753"/>
    <w:rsid w:val="000C6EFF"/>
    <w:rsid w:val="000C7A56"/>
    <w:rsid w:val="000D0294"/>
    <w:rsid w:val="000E2CBC"/>
    <w:rsid w:val="000E75C3"/>
    <w:rsid w:val="000F3C62"/>
    <w:rsid w:val="000F4F41"/>
    <w:rsid w:val="000F5E14"/>
    <w:rsid w:val="00100052"/>
    <w:rsid w:val="00100595"/>
    <w:rsid w:val="00100FA3"/>
    <w:rsid w:val="0010262A"/>
    <w:rsid w:val="00110D1A"/>
    <w:rsid w:val="001114CB"/>
    <w:rsid w:val="0012335F"/>
    <w:rsid w:val="0012371A"/>
    <w:rsid w:val="00126BB3"/>
    <w:rsid w:val="00127D59"/>
    <w:rsid w:val="00130E78"/>
    <w:rsid w:val="0013186B"/>
    <w:rsid w:val="00132524"/>
    <w:rsid w:val="00132684"/>
    <w:rsid w:val="00132DA5"/>
    <w:rsid w:val="00134297"/>
    <w:rsid w:val="00135487"/>
    <w:rsid w:val="0014223A"/>
    <w:rsid w:val="00142682"/>
    <w:rsid w:val="001455C7"/>
    <w:rsid w:val="0014753C"/>
    <w:rsid w:val="00151C92"/>
    <w:rsid w:val="001540CF"/>
    <w:rsid w:val="00156E00"/>
    <w:rsid w:val="00161A30"/>
    <w:rsid w:val="001634F8"/>
    <w:rsid w:val="001652A4"/>
    <w:rsid w:val="00165522"/>
    <w:rsid w:val="00166815"/>
    <w:rsid w:val="00166D10"/>
    <w:rsid w:val="001677B2"/>
    <w:rsid w:val="00170644"/>
    <w:rsid w:val="00174B73"/>
    <w:rsid w:val="00174C4D"/>
    <w:rsid w:val="00175286"/>
    <w:rsid w:val="00175B15"/>
    <w:rsid w:val="00176E13"/>
    <w:rsid w:val="00180876"/>
    <w:rsid w:val="00180EC9"/>
    <w:rsid w:val="0018312E"/>
    <w:rsid w:val="00185030"/>
    <w:rsid w:val="001850E1"/>
    <w:rsid w:val="001973A9"/>
    <w:rsid w:val="001A076D"/>
    <w:rsid w:val="001A0C66"/>
    <w:rsid w:val="001A2F47"/>
    <w:rsid w:val="001A3611"/>
    <w:rsid w:val="001A4479"/>
    <w:rsid w:val="001A44AF"/>
    <w:rsid w:val="001A475E"/>
    <w:rsid w:val="001A5ACE"/>
    <w:rsid w:val="001B0525"/>
    <w:rsid w:val="001C74C7"/>
    <w:rsid w:val="001D04F8"/>
    <w:rsid w:val="001D3B2A"/>
    <w:rsid w:val="001D621B"/>
    <w:rsid w:val="001D703C"/>
    <w:rsid w:val="001D7D5D"/>
    <w:rsid w:val="001E0203"/>
    <w:rsid w:val="001E0873"/>
    <w:rsid w:val="001E6D94"/>
    <w:rsid w:val="001F087A"/>
    <w:rsid w:val="001F7674"/>
    <w:rsid w:val="00203A76"/>
    <w:rsid w:val="00210074"/>
    <w:rsid w:val="00210287"/>
    <w:rsid w:val="00212D42"/>
    <w:rsid w:val="0021486B"/>
    <w:rsid w:val="00216BD8"/>
    <w:rsid w:val="0022003E"/>
    <w:rsid w:val="00221B43"/>
    <w:rsid w:val="00222A5A"/>
    <w:rsid w:val="00232925"/>
    <w:rsid w:val="00232BCB"/>
    <w:rsid w:val="0023343F"/>
    <w:rsid w:val="002345E1"/>
    <w:rsid w:val="00234CF1"/>
    <w:rsid w:val="002377F0"/>
    <w:rsid w:val="002432A9"/>
    <w:rsid w:val="0025446A"/>
    <w:rsid w:val="00254C13"/>
    <w:rsid w:val="00254F88"/>
    <w:rsid w:val="002551FD"/>
    <w:rsid w:val="002652D0"/>
    <w:rsid w:val="00266F5F"/>
    <w:rsid w:val="00272C22"/>
    <w:rsid w:val="0027321A"/>
    <w:rsid w:val="002755F7"/>
    <w:rsid w:val="002837CC"/>
    <w:rsid w:val="00285D61"/>
    <w:rsid w:val="00286002"/>
    <w:rsid w:val="0028766C"/>
    <w:rsid w:val="00292755"/>
    <w:rsid w:val="002969C3"/>
    <w:rsid w:val="002970D8"/>
    <w:rsid w:val="002971E1"/>
    <w:rsid w:val="00297A74"/>
    <w:rsid w:val="002A0770"/>
    <w:rsid w:val="002A4362"/>
    <w:rsid w:val="002A51BD"/>
    <w:rsid w:val="002A7469"/>
    <w:rsid w:val="002B0C15"/>
    <w:rsid w:val="002B1C11"/>
    <w:rsid w:val="002C1802"/>
    <w:rsid w:val="002C55F1"/>
    <w:rsid w:val="002C6377"/>
    <w:rsid w:val="002D57D9"/>
    <w:rsid w:val="002D5E34"/>
    <w:rsid w:val="002D6C77"/>
    <w:rsid w:val="002E18D3"/>
    <w:rsid w:val="002E4DA0"/>
    <w:rsid w:val="002E65E6"/>
    <w:rsid w:val="002F055A"/>
    <w:rsid w:val="002F2CC6"/>
    <w:rsid w:val="0030086B"/>
    <w:rsid w:val="00303800"/>
    <w:rsid w:val="00304947"/>
    <w:rsid w:val="003079ED"/>
    <w:rsid w:val="0031255E"/>
    <w:rsid w:val="00312A7E"/>
    <w:rsid w:val="0031327B"/>
    <w:rsid w:val="003138BC"/>
    <w:rsid w:val="0031757F"/>
    <w:rsid w:val="00317688"/>
    <w:rsid w:val="003229B4"/>
    <w:rsid w:val="00324243"/>
    <w:rsid w:val="00324393"/>
    <w:rsid w:val="003278E7"/>
    <w:rsid w:val="003312D4"/>
    <w:rsid w:val="0033276B"/>
    <w:rsid w:val="00337853"/>
    <w:rsid w:val="00337B56"/>
    <w:rsid w:val="00342ECF"/>
    <w:rsid w:val="00344A7A"/>
    <w:rsid w:val="003466DC"/>
    <w:rsid w:val="00346FDA"/>
    <w:rsid w:val="00347E8C"/>
    <w:rsid w:val="003514B4"/>
    <w:rsid w:val="00352456"/>
    <w:rsid w:val="00354737"/>
    <w:rsid w:val="0036605C"/>
    <w:rsid w:val="00372779"/>
    <w:rsid w:val="00375714"/>
    <w:rsid w:val="003818A8"/>
    <w:rsid w:val="00382606"/>
    <w:rsid w:val="00392851"/>
    <w:rsid w:val="00392B0D"/>
    <w:rsid w:val="00392BF3"/>
    <w:rsid w:val="00392E49"/>
    <w:rsid w:val="00392E95"/>
    <w:rsid w:val="003A19C9"/>
    <w:rsid w:val="003A2665"/>
    <w:rsid w:val="003B165B"/>
    <w:rsid w:val="003B2300"/>
    <w:rsid w:val="003B308C"/>
    <w:rsid w:val="003B5451"/>
    <w:rsid w:val="003C18DB"/>
    <w:rsid w:val="003C4433"/>
    <w:rsid w:val="003C5746"/>
    <w:rsid w:val="003C5AC1"/>
    <w:rsid w:val="003D26FB"/>
    <w:rsid w:val="003D60DC"/>
    <w:rsid w:val="003D627A"/>
    <w:rsid w:val="003E0D41"/>
    <w:rsid w:val="003E17A2"/>
    <w:rsid w:val="003E64AF"/>
    <w:rsid w:val="003E7C52"/>
    <w:rsid w:val="003F32F9"/>
    <w:rsid w:val="003F5E6B"/>
    <w:rsid w:val="003F68AF"/>
    <w:rsid w:val="004012E2"/>
    <w:rsid w:val="00401B9B"/>
    <w:rsid w:val="00405510"/>
    <w:rsid w:val="00410605"/>
    <w:rsid w:val="00410832"/>
    <w:rsid w:val="00410F04"/>
    <w:rsid w:val="00412A9E"/>
    <w:rsid w:val="00413E47"/>
    <w:rsid w:val="004151CE"/>
    <w:rsid w:val="00416969"/>
    <w:rsid w:val="00422B08"/>
    <w:rsid w:val="00422F90"/>
    <w:rsid w:val="00424342"/>
    <w:rsid w:val="00425090"/>
    <w:rsid w:val="00441B54"/>
    <w:rsid w:val="0045450B"/>
    <w:rsid w:val="00455025"/>
    <w:rsid w:val="0045552C"/>
    <w:rsid w:val="0045572C"/>
    <w:rsid w:val="00456F6C"/>
    <w:rsid w:val="00457202"/>
    <w:rsid w:val="00457AB8"/>
    <w:rsid w:val="0046165C"/>
    <w:rsid w:val="004645CD"/>
    <w:rsid w:val="004674B1"/>
    <w:rsid w:val="00470C27"/>
    <w:rsid w:val="00473C75"/>
    <w:rsid w:val="0047638C"/>
    <w:rsid w:val="00482EEA"/>
    <w:rsid w:val="00483723"/>
    <w:rsid w:val="00490030"/>
    <w:rsid w:val="004908F5"/>
    <w:rsid w:val="0049766D"/>
    <w:rsid w:val="0049769B"/>
    <w:rsid w:val="004976F0"/>
    <w:rsid w:val="004A14F5"/>
    <w:rsid w:val="004A4071"/>
    <w:rsid w:val="004A51F5"/>
    <w:rsid w:val="004A5D60"/>
    <w:rsid w:val="004A60AD"/>
    <w:rsid w:val="004A739A"/>
    <w:rsid w:val="004B597E"/>
    <w:rsid w:val="004B5F86"/>
    <w:rsid w:val="004B7BAD"/>
    <w:rsid w:val="004C109E"/>
    <w:rsid w:val="004C1B44"/>
    <w:rsid w:val="004C50B0"/>
    <w:rsid w:val="004D1A95"/>
    <w:rsid w:val="004D4CA9"/>
    <w:rsid w:val="004D4CDC"/>
    <w:rsid w:val="004D4D67"/>
    <w:rsid w:val="004E3758"/>
    <w:rsid w:val="004E516A"/>
    <w:rsid w:val="0050556B"/>
    <w:rsid w:val="00505A2A"/>
    <w:rsid w:val="0050614C"/>
    <w:rsid w:val="00510C15"/>
    <w:rsid w:val="0051783F"/>
    <w:rsid w:val="00522CA7"/>
    <w:rsid w:val="005233F9"/>
    <w:rsid w:val="00527B1D"/>
    <w:rsid w:val="005320D7"/>
    <w:rsid w:val="00533013"/>
    <w:rsid w:val="00535EAB"/>
    <w:rsid w:val="00536FD6"/>
    <w:rsid w:val="005414ED"/>
    <w:rsid w:val="00544CA9"/>
    <w:rsid w:val="00547A39"/>
    <w:rsid w:val="00550587"/>
    <w:rsid w:val="00550F8F"/>
    <w:rsid w:val="00555D08"/>
    <w:rsid w:val="0055718E"/>
    <w:rsid w:val="005633F1"/>
    <w:rsid w:val="0056375B"/>
    <w:rsid w:val="00564657"/>
    <w:rsid w:val="00570594"/>
    <w:rsid w:val="00570950"/>
    <w:rsid w:val="00570BD0"/>
    <w:rsid w:val="00573D83"/>
    <w:rsid w:val="00573EB1"/>
    <w:rsid w:val="00580AB8"/>
    <w:rsid w:val="00581B42"/>
    <w:rsid w:val="00582F9F"/>
    <w:rsid w:val="005864C7"/>
    <w:rsid w:val="005903C7"/>
    <w:rsid w:val="005927F7"/>
    <w:rsid w:val="005945B1"/>
    <w:rsid w:val="005A0EDA"/>
    <w:rsid w:val="005A2780"/>
    <w:rsid w:val="005A430A"/>
    <w:rsid w:val="005A64D7"/>
    <w:rsid w:val="005A7605"/>
    <w:rsid w:val="005B0661"/>
    <w:rsid w:val="005B0BB2"/>
    <w:rsid w:val="005B1343"/>
    <w:rsid w:val="005B7D14"/>
    <w:rsid w:val="005B7DAD"/>
    <w:rsid w:val="005C0151"/>
    <w:rsid w:val="005C5BFF"/>
    <w:rsid w:val="005C7DE9"/>
    <w:rsid w:val="005E176E"/>
    <w:rsid w:val="005E6843"/>
    <w:rsid w:val="005F111B"/>
    <w:rsid w:val="005F3698"/>
    <w:rsid w:val="005F4020"/>
    <w:rsid w:val="005F6B77"/>
    <w:rsid w:val="006024CE"/>
    <w:rsid w:val="00607592"/>
    <w:rsid w:val="00623643"/>
    <w:rsid w:val="006245AE"/>
    <w:rsid w:val="006259A3"/>
    <w:rsid w:val="006266AA"/>
    <w:rsid w:val="00627FCA"/>
    <w:rsid w:val="00633463"/>
    <w:rsid w:val="006339D8"/>
    <w:rsid w:val="00634572"/>
    <w:rsid w:val="0064479C"/>
    <w:rsid w:val="0064555B"/>
    <w:rsid w:val="00645CE7"/>
    <w:rsid w:val="00646539"/>
    <w:rsid w:val="00650DB2"/>
    <w:rsid w:val="00653F0D"/>
    <w:rsid w:val="0066233A"/>
    <w:rsid w:val="006645EA"/>
    <w:rsid w:val="0066746E"/>
    <w:rsid w:val="00672ECE"/>
    <w:rsid w:val="006741F5"/>
    <w:rsid w:val="006916E9"/>
    <w:rsid w:val="00693B0F"/>
    <w:rsid w:val="00696567"/>
    <w:rsid w:val="006A16D0"/>
    <w:rsid w:val="006A2204"/>
    <w:rsid w:val="006B2FCA"/>
    <w:rsid w:val="006B54FF"/>
    <w:rsid w:val="006B78EB"/>
    <w:rsid w:val="006C1E7D"/>
    <w:rsid w:val="006C255F"/>
    <w:rsid w:val="006C51DF"/>
    <w:rsid w:val="006C5482"/>
    <w:rsid w:val="006C6DC7"/>
    <w:rsid w:val="006D062D"/>
    <w:rsid w:val="006D30B0"/>
    <w:rsid w:val="006D41F9"/>
    <w:rsid w:val="006D4C49"/>
    <w:rsid w:val="006D6F6E"/>
    <w:rsid w:val="006D7704"/>
    <w:rsid w:val="006E2011"/>
    <w:rsid w:val="006E3A15"/>
    <w:rsid w:val="006E3D62"/>
    <w:rsid w:val="006E520A"/>
    <w:rsid w:val="006E619C"/>
    <w:rsid w:val="006E6808"/>
    <w:rsid w:val="006E68DB"/>
    <w:rsid w:val="006F184C"/>
    <w:rsid w:val="006F367A"/>
    <w:rsid w:val="00701AE3"/>
    <w:rsid w:val="00703185"/>
    <w:rsid w:val="007041EB"/>
    <w:rsid w:val="00704D2C"/>
    <w:rsid w:val="00704F03"/>
    <w:rsid w:val="00712738"/>
    <w:rsid w:val="00712A43"/>
    <w:rsid w:val="0071400A"/>
    <w:rsid w:val="007168C4"/>
    <w:rsid w:val="007218C5"/>
    <w:rsid w:val="00724735"/>
    <w:rsid w:val="00734E9D"/>
    <w:rsid w:val="0073651E"/>
    <w:rsid w:val="007400A9"/>
    <w:rsid w:val="00740D3D"/>
    <w:rsid w:val="00742481"/>
    <w:rsid w:val="0074510C"/>
    <w:rsid w:val="00746282"/>
    <w:rsid w:val="00746BC1"/>
    <w:rsid w:val="00747050"/>
    <w:rsid w:val="00752935"/>
    <w:rsid w:val="00753CF4"/>
    <w:rsid w:val="00753DAE"/>
    <w:rsid w:val="00756080"/>
    <w:rsid w:val="0076194C"/>
    <w:rsid w:val="00761F25"/>
    <w:rsid w:val="00764C72"/>
    <w:rsid w:val="00764D21"/>
    <w:rsid w:val="00765251"/>
    <w:rsid w:val="0076650D"/>
    <w:rsid w:val="00775A67"/>
    <w:rsid w:val="007819F5"/>
    <w:rsid w:val="007824DF"/>
    <w:rsid w:val="0078335D"/>
    <w:rsid w:val="00785091"/>
    <w:rsid w:val="007864BD"/>
    <w:rsid w:val="00787162"/>
    <w:rsid w:val="0079055F"/>
    <w:rsid w:val="0079351C"/>
    <w:rsid w:val="00794DEC"/>
    <w:rsid w:val="00795BC5"/>
    <w:rsid w:val="007A02D5"/>
    <w:rsid w:val="007A3562"/>
    <w:rsid w:val="007A4787"/>
    <w:rsid w:val="007B0C05"/>
    <w:rsid w:val="007B2216"/>
    <w:rsid w:val="007C32E1"/>
    <w:rsid w:val="007C3544"/>
    <w:rsid w:val="007C5640"/>
    <w:rsid w:val="007C5BB5"/>
    <w:rsid w:val="007D0438"/>
    <w:rsid w:val="007D2A7E"/>
    <w:rsid w:val="007D5F77"/>
    <w:rsid w:val="007D7D9A"/>
    <w:rsid w:val="007E31CF"/>
    <w:rsid w:val="007F0119"/>
    <w:rsid w:val="007F0984"/>
    <w:rsid w:val="007F1D8B"/>
    <w:rsid w:val="007F339E"/>
    <w:rsid w:val="007F3C5A"/>
    <w:rsid w:val="008037EB"/>
    <w:rsid w:val="00814169"/>
    <w:rsid w:val="0081603E"/>
    <w:rsid w:val="00821D1B"/>
    <w:rsid w:val="00823421"/>
    <w:rsid w:val="0083030E"/>
    <w:rsid w:val="00837476"/>
    <w:rsid w:val="008403CB"/>
    <w:rsid w:val="008450B2"/>
    <w:rsid w:val="00845193"/>
    <w:rsid w:val="00853214"/>
    <w:rsid w:val="0085337B"/>
    <w:rsid w:val="00856DF7"/>
    <w:rsid w:val="0086235D"/>
    <w:rsid w:val="00863510"/>
    <w:rsid w:val="00865994"/>
    <w:rsid w:val="008721FB"/>
    <w:rsid w:val="008748D8"/>
    <w:rsid w:val="00875367"/>
    <w:rsid w:val="00875899"/>
    <w:rsid w:val="00882CA1"/>
    <w:rsid w:val="00883EB9"/>
    <w:rsid w:val="00890103"/>
    <w:rsid w:val="00890C11"/>
    <w:rsid w:val="0089190E"/>
    <w:rsid w:val="00891B77"/>
    <w:rsid w:val="00891C8D"/>
    <w:rsid w:val="008926E2"/>
    <w:rsid w:val="00893B76"/>
    <w:rsid w:val="008942B7"/>
    <w:rsid w:val="008A17C1"/>
    <w:rsid w:val="008A6642"/>
    <w:rsid w:val="008A674C"/>
    <w:rsid w:val="008B0A86"/>
    <w:rsid w:val="008B1188"/>
    <w:rsid w:val="008B31F4"/>
    <w:rsid w:val="008B3BF6"/>
    <w:rsid w:val="008B5432"/>
    <w:rsid w:val="008B67D0"/>
    <w:rsid w:val="008D0070"/>
    <w:rsid w:val="008D101B"/>
    <w:rsid w:val="008D2495"/>
    <w:rsid w:val="008D25C6"/>
    <w:rsid w:val="008D394B"/>
    <w:rsid w:val="008D4ADC"/>
    <w:rsid w:val="008D4C16"/>
    <w:rsid w:val="008D4CC6"/>
    <w:rsid w:val="008D5887"/>
    <w:rsid w:val="008D64F1"/>
    <w:rsid w:val="008D6D39"/>
    <w:rsid w:val="008E2F96"/>
    <w:rsid w:val="008F0A19"/>
    <w:rsid w:val="008F3447"/>
    <w:rsid w:val="008F3E7F"/>
    <w:rsid w:val="008F5658"/>
    <w:rsid w:val="00903AC4"/>
    <w:rsid w:val="009070E1"/>
    <w:rsid w:val="009121E4"/>
    <w:rsid w:val="00913AF4"/>
    <w:rsid w:val="00921FEE"/>
    <w:rsid w:val="009267E2"/>
    <w:rsid w:val="00933231"/>
    <w:rsid w:val="0093500D"/>
    <w:rsid w:val="0093596B"/>
    <w:rsid w:val="0093672D"/>
    <w:rsid w:val="00941F2F"/>
    <w:rsid w:val="009437A2"/>
    <w:rsid w:val="00947989"/>
    <w:rsid w:val="00947AAE"/>
    <w:rsid w:val="00951267"/>
    <w:rsid w:val="0095282B"/>
    <w:rsid w:val="00952EC8"/>
    <w:rsid w:val="009539A4"/>
    <w:rsid w:val="00953C83"/>
    <w:rsid w:val="009553C2"/>
    <w:rsid w:val="00965386"/>
    <w:rsid w:val="009669DC"/>
    <w:rsid w:val="00967A66"/>
    <w:rsid w:val="009701E2"/>
    <w:rsid w:val="00972EE4"/>
    <w:rsid w:val="00977BB8"/>
    <w:rsid w:val="009805E5"/>
    <w:rsid w:val="00981105"/>
    <w:rsid w:val="00982CCB"/>
    <w:rsid w:val="00983239"/>
    <w:rsid w:val="0098542C"/>
    <w:rsid w:val="009908F0"/>
    <w:rsid w:val="009924DC"/>
    <w:rsid w:val="0099769F"/>
    <w:rsid w:val="009A3565"/>
    <w:rsid w:val="009A76DA"/>
    <w:rsid w:val="009B1442"/>
    <w:rsid w:val="009B1D75"/>
    <w:rsid w:val="009B1FE7"/>
    <w:rsid w:val="009B4240"/>
    <w:rsid w:val="009B660C"/>
    <w:rsid w:val="009B79E0"/>
    <w:rsid w:val="009B7FB0"/>
    <w:rsid w:val="009C2E5B"/>
    <w:rsid w:val="009C69A9"/>
    <w:rsid w:val="009D242A"/>
    <w:rsid w:val="009D5371"/>
    <w:rsid w:val="009E027B"/>
    <w:rsid w:val="009E12B0"/>
    <w:rsid w:val="009E1349"/>
    <w:rsid w:val="009E19D7"/>
    <w:rsid w:val="009E2F32"/>
    <w:rsid w:val="009E3DB2"/>
    <w:rsid w:val="009F4F52"/>
    <w:rsid w:val="009F58E2"/>
    <w:rsid w:val="00A00E8D"/>
    <w:rsid w:val="00A0158F"/>
    <w:rsid w:val="00A07CBB"/>
    <w:rsid w:val="00A1200B"/>
    <w:rsid w:val="00A12044"/>
    <w:rsid w:val="00A15B7A"/>
    <w:rsid w:val="00A20700"/>
    <w:rsid w:val="00A20958"/>
    <w:rsid w:val="00A26285"/>
    <w:rsid w:val="00A300E8"/>
    <w:rsid w:val="00A314C4"/>
    <w:rsid w:val="00A35F8F"/>
    <w:rsid w:val="00A374E3"/>
    <w:rsid w:val="00A40FEC"/>
    <w:rsid w:val="00A47436"/>
    <w:rsid w:val="00A52270"/>
    <w:rsid w:val="00A536B3"/>
    <w:rsid w:val="00A53788"/>
    <w:rsid w:val="00A53F0F"/>
    <w:rsid w:val="00A54551"/>
    <w:rsid w:val="00A554C0"/>
    <w:rsid w:val="00A622B8"/>
    <w:rsid w:val="00A643CE"/>
    <w:rsid w:val="00A64BD5"/>
    <w:rsid w:val="00A66F03"/>
    <w:rsid w:val="00A70F9E"/>
    <w:rsid w:val="00A81297"/>
    <w:rsid w:val="00A84BB3"/>
    <w:rsid w:val="00A850C9"/>
    <w:rsid w:val="00A85C68"/>
    <w:rsid w:val="00A8771E"/>
    <w:rsid w:val="00A87D05"/>
    <w:rsid w:val="00A959FD"/>
    <w:rsid w:val="00AA0E16"/>
    <w:rsid w:val="00AA2844"/>
    <w:rsid w:val="00AA653E"/>
    <w:rsid w:val="00AB1DE7"/>
    <w:rsid w:val="00AB1E5F"/>
    <w:rsid w:val="00AB3F99"/>
    <w:rsid w:val="00AB5677"/>
    <w:rsid w:val="00AC1DA8"/>
    <w:rsid w:val="00AD34E3"/>
    <w:rsid w:val="00AD3981"/>
    <w:rsid w:val="00AD65D1"/>
    <w:rsid w:val="00AE2577"/>
    <w:rsid w:val="00AE596E"/>
    <w:rsid w:val="00AE63BF"/>
    <w:rsid w:val="00AF35AA"/>
    <w:rsid w:val="00AF758C"/>
    <w:rsid w:val="00B01BC6"/>
    <w:rsid w:val="00B02224"/>
    <w:rsid w:val="00B06332"/>
    <w:rsid w:val="00B064B6"/>
    <w:rsid w:val="00B075CA"/>
    <w:rsid w:val="00B11E04"/>
    <w:rsid w:val="00B14C4B"/>
    <w:rsid w:val="00B14ED7"/>
    <w:rsid w:val="00B161CF"/>
    <w:rsid w:val="00B172A5"/>
    <w:rsid w:val="00B175D3"/>
    <w:rsid w:val="00B22C96"/>
    <w:rsid w:val="00B25122"/>
    <w:rsid w:val="00B3119B"/>
    <w:rsid w:val="00B3423A"/>
    <w:rsid w:val="00B3659D"/>
    <w:rsid w:val="00B40FDB"/>
    <w:rsid w:val="00B42E40"/>
    <w:rsid w:val="00B42EB9"/>
    <w:rsid w:val="00B42F1A"/>
    <w:rsid w:val="00B42FF6"/>
    <w:rsid w:val="00B4306C"/>
    <w:rsid w:val="00B432A3"/>
    <w:rsid w:val="00B45D2C"/>
    <w:rsid w:val="00B47068"/>
    <w:rsid w:val="00B50B6C"/>
    <w:rsid w:val="00B522CD"/>
    <w:rsid w:val="00B53522"/>
    <w:rsid w:val="00B542F3"/>
    <w:rsid w:val="00B57277"/>
    <w:rsid w:val="00B6187C"/>
    <w:rsid w:val="00B67B81"/>
    <w:rsid w:val="00B71112"/>
    <w:rsid w:val="00B73F60"/>
    <w:rsid w:val="00B7588B"/>
    <w:rsid w:val="00B81A9E"/>
    <w:rsid w:val="00B82B26"/>
    <w:rsid w:val="00B8423E"/>
    <w:rsid w:val="00B86C67"/>
    <w:rsid w:val="00B87D1A"/>
    <w:rsid w:val="00B9129D"/>
    <w:rsid w:val="00B95CE7"/>
    <w:rsid w:val="00BA7B19"/>
    <w:rsid w:val="00BB1BA8"/>
    <w:rsid w:val="00BB3F36"/>
    <w:rsid w:val="00BB4A13"/>
    <w:rsid w:val="00BB66B1"/>
    <w:rsid w:val="00BB7C14"/>
    <w:rsid w:val="00BC05EE"/>
    <w:rsid w:val="00BC152C"/>
    <w:rsid w:val="00BC4173"/>
    <w:rsid w:val="00BC780E"/>
    <w:rsid w:val="00BD1651"/>
    <w:rsid w:val="00BE0017"/>
    <w:rsid w:val="00BE3D53"/>
    <w:rsid w:val="00BE53E5"/>
    <w:rsid w:val="00BE6A38"/>
    <w:rsid w:val="00BF2921"/>
    <w:rsid w:val="00C05664"/>
    <w:rsid w:val="00C13B6A"/>
    <w:rsid w:val="00C1513E"/>
    <w:rsid w:val="00C216E2"/>
    <w:rsid w:val="00C26459"/>
    <w:rsid w:val="00C26F29"/>
    <w:rsid w:val="00C3113F"/>
    <w:rsid w:val="00C314BA"/>
    <w:rsid w:val="00C373F5"/>
    <w:rsid w:val="00C4451E"/>
    <w:rsid w:val="00C57BD7"/>
    <w:rsid w:val="00C602E0"/>
    <w:rsid w:val="00C614A0"/>
    <w:rsid w:val="00C63FB4"/>
    <w:rsid w:val="00C641F7"/>
    <w:rsid w:val="00C64FED"/>
    <w:rsid w:val="00C6578C"/>
    <w:rsid w:val="00C74729"/>
    <w:rsid w:val="00C75309"/>
    <w:rsid w:val="00C754C2"/>
    <w:rsid w:val="00C76339"/>
    <w:rsid w:val="00C776F9"/>
    <w:rsid w:val="00C823FA"/>
    <w:rsid w:val="00C829E7"/>
    <w:rsid w:val="00C82B97"/>
    <w:rsid w:val="00C8303D"/>
    <w:rsid w:val="00C83955"/>
    <w:rsid w:val="00C83A13"/>
    <w:rsid w:val="00C83F4B"/>
    <w:rsid w:val="00C845F4"/>
    <w:rsid w:val="00C87ED4"/>
    <w:rsid w:val="00C909C5"/>
    <w:rsid w:val="00C96584"/>
    <w:rsid w:val="00C97D42"/>
    <w:rsid w:val="00CA3302"/>
    <w:rsid w:val="00CA342A"/>
    <w:rsid w:val="00CB107B"/>
    <w:rsid w:val="00CB397C"/>
    <w:rsid w:val="00CB73E7"/>
    <w:rsid w:val="00CC22B0"/>
    <w:rsid w:val="00CC3CE7"/>
    <w:rsid w:val="00CC47BF"/>
    <w:rsid w:val="00CC4D9C"/>
    <w:rsid w:val="00CC578A"/>
    <w:rsid w:val="00CC5FD2"/>
    <w:rsid w:val="00CC6E3B"/>
    <w:rsid w:val="00CD1C9E"/>
    <w:rsid w:val="00CD5A9F"/>
    <w:rsid w:val="00CD5D56"/>
    <w:rsid w:val="00CE114E"/>
    <w:rsid w:val="00CE4D85"/>
    <w:rsid w:val="00CE6EF3"/>
    <w:rsid w:val="00CF0335"/>
    <w:rsid w:val="00CF0A3C"/>
    <w:rsid w:val="00CF21BA"/>
    <w:rsid w:val="00CF2326"/>
    <w:rsid w:val="00D01560"/>
    <w:rsid w:val="00D0596D"/>
    <w:rsid w:val="00D11028"/>
    <w:rsid w:val="00D2182E"/>
    <w:rsid w:val="00D242C1"/>
    <w:rsid w:val="00D35196"/>
    <w:rsid w:val="00D3644B"/>
    <w:rsid w:val="00D40AA9"/>
    <w:rsid w:val="00D50329"/>
    <w:rsid w:val="00D53963"/>
    <w:rsid w:val="00D5606E"/>
    <w:rsid w:val="00D56490"/>
    <w:rsid w:val="00D579EC"/>
    <w:rsid w:val="00D619B7"/>
    <w:rsid w:val="00D65542"/>
    <w:rsid w:val="00D7047D"/>
    <w:rsid w:val="00D70E17"/>
    <w:rsid w:val="00D72264"/>
    <w:rsid w:val="00D73C13"/>
    <w:rsid w:val="00D83E10"/>
    <w:rsid w:val="00D86596"/>
    <w:rsid w:val="00D94349"/>
    <w:rsid w:val="00DA0589"/>
    <w:rsid w:val="00DA540F"/>
    <w:rsid w:val="00DB2EF6"/>
    <w:rsid w:val="00DB682D"/>
    <w:rsid w:val="00DC1B1E"/>
    <w:rsid w:val="00DC29DC"/>
    <w:rsid w:val="00DC3526"/>
    <w:rsid w:val="00DC449E"/>
    <w:rsid w:val="00DC5C55"/>
    <w:rsid w:val="00DC7118"/>
    <w:rsid w:val="00DD4C2F"/>
    <w:rsid w:val="00DD5661"/>
    <w:rsid w:val="00DE14D0"/>
    <w:rsid w:val="00DE168D"/>
    <w:rsid w:val="00DE269D"/>
    <w:rsid w:val="00DE3A61"/>
    <w:rsid w:val="00DE498D"/>
    <w:rsid w:val="00DE54E6"/>
    <w:rsid w:val="00DE572F"/>
    <w:rsid w:val="00DE6555"/>
    <w:rsid w:val="00DF0EB6"/>
    <w:rsid w:val="00DF65C8"/>
    <w:rsid w:val="00E004EF"/>
    <w:rsid w:val="00E0056A"/>
    <w:rsid w:val="00E04AF7"/>
    <w:rsid w:val="00E0551F"/>
    <w:rsid w:val="00E103F7"/>
    <w:rsid w:val="00E10C88"/>
    <w:rsid w:val="00E14626"/>
    <w:rsid w:val="00E154D5"/>
    <w:rsid w:val="00E20B34"/>
    <w:rsid w:val="00E20B3C"/>
    <w:rsid w:val="00E246ED"/>
    <w:rsid w:val="00E24DC9"/>
    <w:rsid w:val="00E2583C"/>
    <w:rsid w:val="00E25E81"/>
    <w:rsid w:val="00E27A1D"/>
    <w:rsid w:val="00E42530"/>
    <w:rsid w:val="00E4308B"/>
    <w:rsid w:val="00E46BBC"/>
    <w:rsid w:val="00E52670"/>
    <w:rsid w:val="00E52CB1"/>
    <w:rsid w:val="00E56667"/>
    <w:rsid w:val="00E60612"/>
    <w:rsid w:val="00E61346"/>
    <w:rsid w:val="00E61A2F"/>
    <w:rsid w:val="00E62598"/>
    <w:rsid w:val="00E6433A"/>
    <w:rsid w:val="00E70914"/>
    <w:rsid w:val="00E731B6"/>
    <w:rsid w:val="00E825C5"/>
    <w:rsid w:val="00E83A68"/>
    <w:rsid w:val="00E844E6"/>
    <w:rsid w:val="00E87753"/>
    <w:rsid w:val="00E9026B"/>
    <w:rsid w:val="00E9447B"/>
    <w:rsid w:val="00EA328B"/>
    <w:rsid w:val="00EA4478"/>
    <w:rsid w:val="00EA7592"/>
    <w:rsid w:val="00EB18B9"/>
    <w:rsid w:val="00EB64EF"/>
    <w:rsid w:val="00EB6581"/>
    <w:rsid w:val="00EB776C"/>
    <w:rsid w:val="00EC20A9"/>
    <w:rsid w:val="00EC37A0"/>
    <w:rsid w:val="00ED44E5"/>
    <w:rsid w:val="00ED5028"/>
    <w:rsid w:val="00EE08FE"/>
    <w:rsid w:val="00EE3FAF"/>
    <w:rsid w:val="00EE4929"/>
    <w:rsid w:val="00EE694D"/>
    <w:rsid w:val="00EE7D98"/>
    <w:rsid w:val="00EF25EF"/>
    <w:rsid w:val="00EF2DA8"/>
    <w:rsid w:val="00EF6E91"/>
    <w:rsid w:val="00F04CE4"/>
    <w:rsid w:val="00F122FF"/>
    <w:rsid w:val="00F14D98"/>
    <w:rsid w:val="00F166B3"/>
    <w:rsid w:val="00F2133E"/>
    <w:rsid w:val="00F27685"/>
    <w:rsid w:val="00F30C6A"/>
    <w:rsid w:val="00F33477"/>
    <w:rsid w:val="00F34511"/>
    <w:rsid w:val="00F3750A"/>
    <w:rsid w:val="00F37587"/>
    <w:rsid w:val="00F40B42"/>
    <w:rsid w:val="00F42466"/>
    <w:rsid w:val="00F44D60"/>
    <w:rsid w:val="00F5070B"/>
    <w:rsid w:val="00F525DE"/>
    <w:rsid w:val="00F53246"/>
    <w:rsid w:val="00F566FB"/>
    <w:rsid w:val="00F57294"/>
    <w:rsid w:val="00F57E8A"/>
    <w:rsid w:val="00F61D96"/>
    <w:rsid w:val="00F64C54"/>
    <w:rsid w:val="00F65F77"/>
    <w:rsid w:val="00F70CC2"/>
    <w:rsid w:val="00F71A11"/>
    <w:rsid w:val="00F7345E"/>
    <w:rsid w:val="00F7396C"/>
    <w:rsid w:val="00F73A2C"/>
    <w:rsid w:val="00F74944"/>
    <w:rsid w:val="00F76E0D"/>
    <w:rsid w:val="00F80762"/>
    <w:rsid w:val="00F818CA"/>
    <w:rsid w:val="00F82A2C"/>
    <w:rsid w:val="00F86E91"/>
    <w:rsid w:val="00F87D52"/>
    <w:rsid w:val="00F9101A"/>
    <w:rsid w:val="00F922CA"/>
    <w:rsid w:val="00F94A58"/>
    <w:rsid w:val="00F95D9E"/>
    <w:rsid w:val="00F96D4B"/>
    <w:rsid w:val="00F97482"/>
    <w:rsid w:val="00F979C1"/>
    <w:rsid w:val="00FA09EC"/>
    <w:rsid w:val="00FA205F"/>
    <w:rsid w:val="00FA2603"/>
    <w:rsid w:val="00FA3E65"/>
    <w:rsid w:val="00FA6AE6"/>
    <w:rsid w:val="00FA6F13"/>
    <w:rsid w:val="00FB125E"/>
    <w:rsid w:val="00FB1E55"/>
    <w:rsid w:val="00FB4EC4"/>
    <w:rsid w:val="00FB5AF9"/>
    <w:rsid w:val="00FB6FE8"/>
    <w:rsid w:val="00FC3104"/>
    <w:rsid w:val="00FC622F"/>
    <w:rsid w:val="00FD12CD"/>
    <w:rsid w:val="00FD7041"/>
    <w:rsid w:val="00FE3ECD"/>
    <w:rsid w:val="00FE4720"/>
    <w:rsid w:val="00FF0E1B"/>
    <w:rsid w:val="00FF39DB"/>
    <w:rsid w:val="00FF69F5"/>
    <w:rsid w:val="00FF7E60"/>
    <w:rsid w:val="00FF7E82"/>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BE4D1A"/>
  <w15:docId w15:val="{B8B56511-54BC-4C34-B162-9CD9484E4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de-DE"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24342"/>
    <w:rPr>
      <w:sz w:val="20"/>
      <w:szCs w:val="20"/>
    </w:rPr>
  </w:style>
  <w:style w:type="paragraph" w:styleId="berschrift1">
    <w:name w:val="heading 1"/>
    <w:basedOn w:val="Standard"/>
    <w:next w:val="Standard"/>
    <w:link w:val="berschrift1Zchn"/>
    <w:uiPriority w:val="99"/>
    <w:qFormat/>
    <w:rsid w:val="00634572"/>
    <w:pPr>
      <w:keepNext/>
      <w:outlineLvl w:val="0"/>
    </w:pPr>
    <w:rPr>
      <w:b/>
      <w:sz w:val="24"/>
    </w:rPr>
  </w:style>
  <w:style w:type="paragraph" w:styleId="berschrift4">
    <w:name w:val="heading 4"/>
    <w:basedOn w:val="Standard"/>
    <w:next w:val="Standard"/>
    <w:link w:val="berschrift4Zchn"/>
    <w:uiPriority w:val="99"/>
    <w:qFormat/>
    <w:rsid w:val="00634572"/>
    <w:pPr>
      <w:keepNext/>
      <w:ind w:right="282"/>
      <w:jc w:val="both"/>
      <w:outlineLvl w:val="3"/>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8942B7"/>
    <w:rPr>
      <w:rFonts w:ascii="Cambria" w:hAnsi="Cambria" w:cs="Times New Roman"/>
      <w:b/>
      <w:bCs/>
      <w:kern w:val="32"/>
      <w:sz w:val="32"/>
      <w:szCs w:val="32"/>
    </w:rPr>
  </w:style>
  <w:style w:type="character" w:customStyle="1" w:styleId="berschrift4Zchn">
    <w:name w:val="Überschrift 4 Zchn"/>
    <w:basedOn w:val="Absatz-Standardschriftart"/>
    <w:link w:val="berschrift4"/>
    <w:uiPriority w:val="99"/>
    <w:semiHidden/>
    <w:locked/>
    <w:rsid w:val="008942B7"/>
    <w:rPr>
      <w:rFonts w:ascii="Calibri" w:hAnsi="Calibri" w:cs="Times New Roman"/>
      <w:b/>
      <w:bCs/>
      <w:sz w:val="28"/>
      <w:szCs w:val="28"/>
    </w:rPr>
  </w:style>
  <w:style w:type="paragraph" w:styleId="Kopfzeile">
    <w:name w:val="header"/>
    <w:basedOn w:val="Standard"/>
    <w:link w:val="KopfzeileZchn"/>
    <w:uiPriority w:val="99"/>
    <w:rsid w:val="00424342"/>
    <w:pPr>
      <w:tabs>
        <w:tab w:val="center" w:pos="4819"/>
        <w:tab w:val="right" w:pos="9638"/>
      </w:tabs>
    </w:pPr>
  </w:style>
  <w:style w:type="character" w:customStyle="1" w:styleId="KopfzeileZchn">
    <w:name w:val="Kopfzeile Zchn"/>
    <w:basedOn w:val="Absatz-Standardschriftart"/>
    <w:link w:val="Kopfzeile"/>
    <w:uiPriority w:val="99"/>
    <w:locked/>
    <w:rsid w:val="008942B7"/>
    <w:rPr>
      <w:rFonts w:cs="Times New Roman"/>
      <w:sz w:val="20"/>
      <w:szCs w:val="20"/>
    </w:rPr>
  </w:style>
  <w:style w:type="paragraph" w:styleId="Fuzeile">
    <w:name w:val="footer"/>
    <w:basedOn w:val="Standard"/>
    <w:link w:val="FuzeileZchn"/>
    <w:uiPriority w:val="99"/>
    <w:rsid w:val="00424342"/>
    <w:pPr>
      <w:tabs>
        <w:tab w:val="center" w:pos="4819"/>
        <w:tab w:val="right" w:pos="9638"/>
      </w:tabs>
    </w:pPr>
  </w:style>
  <w:style w:type="character" w:customStyle="1" w:styleId="FuzeileZchn">
    <w:name w:val="Fußzeile Zchn"/>
    <w:basedOn w:val="Absatz-Standardschriftart"/>
    <w:link w:val="Fuzeile"/>
    <w:uiPriority w:val="99"/>
    <w:semiHidden/>
    <w:locked/>
    <w:rsid w:val="008942B7"/>
    <w:rPr>
      <w:rFonts w:cs="Times New Roman"/>
      <w:sz w:val="20"/>
      <w:szCs w:val="20"/>
    </w:rPr>
  </w:style>
  <w:style w:type="paragraph" w:styleId="Sprechblasentext">
    <w:name w:val="Balloon Text"/>
    <w:basedOn w:val="Standard"/>
    <w:link w:val="SprechblasentextZchn"/>
    <w:uiPriority w:val="99"/>
    <w:semiHidden/>
    <w:rsid w:val="003278E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8942B7"/>
    <w:rPr>
      <w:rFonts w:cs="Times New Roman"/>
      <w:sz w:val="2"/>
    </w:rPr>
  </w:style>
  <w:style w:type="paragraph" w:styleId="Textkrper">
    <w:name w:val="Body Text"/>
    <w:basedOn w:val="Standard"/>
    <w:link w:val="TextkrperZchn"/>
    <w:uiPriority w:val="99"/>
    <w:rsid w:val="00634572"/>
    <w:pPr>
      <w:jc w:val="both"/>
    </w:pPr>
    <w:rPr>
      <w:sz w:val="22"/>
    </w:rPr>
  </w:style>
  <w:style w:type="character" w:customStyle="1" w:styleId="TextkrperZchn">
    <w:name w:val="Textkörper Zchn"/>
    <w:basedOn w:val="Absatz-Standardschriftart"/>
    <w:link w:val="Textkrper"/>
    <w:uiPriority w:val="99"/>
    <w:semiHidden/>
    <w:locked/>
    <w:rsid w:val="008942B7"/>
    <w:rPr>
      <w:rFonts w:cs="Times New Roman"/>
      <w:sz w:val="20"/>
      <w:szCs w:val="20"/>
    </w:rPr>
  </w:style>
  <w:style w:type="paragraph" w:styleId="Titel">
    <w:name w:val="Title"/>
    <w:basedOn w:val="Standard"/>
    <w:link w:val="TitelZchn"/>
    <w:uiPriority w:val="99"/>
    <w:qFormat/>
    <w:rsid w:val="00634572"/>
    <w:pPr>
      <w:jc w:val="center"/>
    </w:pPr>
    <w:rPr>
      <w:b/>
      <w:sz w:val="24"/>
    </w:rPr>
  </w:style>
  <w:style w:type="character" w:customStyle="1" w:styleId="TitelZchn">
    <w:name w:val="Titel Zchn"/>
    <w:basedOn w:val="Absatz-Standardschriftart"/>
    <w:link w:val="Titel"/>
    <w:uiPriority w:val="99"/>
    <w:locked/>
    <w:rsid w:val="008942B7"/>
    <w:rPr>
      <w:rFonts w:ascii="Cambria" w:hAnsi="Cambria" w:cs="Times New Roman"/>
      <w:b/>
      <w:bCs/>
      <w:kern w:val="28"/>
      <w:sz w:val="32"/>
      <w:szCs w:val="32"/>
    </w:rPr>
  </w:style>
  <w:style w:type="paragraph" w:styleId="Blocktext">
    <w:name w:val="Block Text"/>
    <w:basedOn w:val="Standard"/>
    <w:uiPriority w:val="99"/>
    <w:rsid w:val="00634572"/>
    <w:pPr>
      <w:tabs>
        <w:tab w:val="left" w:pos="709"/>
      </w:tabs>
      <w:ind w:left="709" w:right="140"/>
    </w:pPr>
    <w:rPr>
      <w:sz w:val="22"/>
    </w:rPr>
  </w:style>
  <w:style w:type="paragraph" w:styleId="Textkrper2">
    <w:name w:val="Body Text 2"/>
    <w:basedOn w:val="Standard"/>
    <w:link w:val="Textkrper2Zchn"/>
    <w:uiPriority w:val="99"/>
    <w:rsid w:val="00634572"/>
    <w:pPr>
      <w:ind w:right="282"/>
      <w:jc w:val="both"/>
    </w:pPr>
  </w:style>
  <w:style w:type="character" w:customStyle="1" w:styleId="Textkrper2Zchn">
    <w:name w:val="Textkörper 2 Zchn"/>
    <w:basedOn w:val="Absatz-Standardschriftart"/>
    <w:link w:val="Textkrper2"/>
    <w:uiPriority w:val="99"/>
    <w:semiHidden/>
    <w:locked/>
    <w:rsid w:val="008942B7"/>
    <w:rPr>
      <w:rFonts w:cs="Times New Roman"/>
      <w:sz w:val="20"/>
      <w:szCs w:val="20"/>
    </w:rPr>
  </w:style>
  <w:style w:type="paragraph" w:styleId="Textkrper3">
    <w:name w:val="Body Text 3"/>
    <w:basedOn w:val="Standard"/>
    <w:link w:val="Textkrper3Zchn"/>
    <w:uiPriority w:val="99"/>
    <w:rsid w:val="00634572"/>
    <w:pPr>
      <w:jc w:val="both"/>
    </w:pPr>
  </w:style>
  <w:style w:type="character" w:customStyle="1" w:styleId="Textkrper3Zchn">
    <w:name w:val="Textkörper 3 Zchn"/>
    <w:basedOn w:val="Absatz-Standardschriftart"/>
    <w:link w:val="Textkrper3"/>
    <w:uiPriority w:val="99"/>
    <w:semiHidden/>
    <w:locked/>
    <w:rsid w:val="008942B7"/>
    <w:rPr>
      <w:rFonts w:cs="Times New Roman"/>
      <w:sz w:val="16"/>
      <w:szCs w:val="16"/>
    </w:rPr>
  </w:style>
  <w:style w:type="paragraph" w:styleId="Listennummer">
    <w:name w:val="List Number"/>
    <w:basedOn w:val="Aufzhlungszeichen"/>
    <w:uiPriority w:val="99"/>
    <w:rsid w:val="00634572"/>
    <w:pPr>
      <w:numPr>
        <w:numId w:val="3"/>
      </w:numPr>
      <w:spacing w:after="240" w:line="240" w:lineRule="atLeast"/>
      <w:ind w:right="720"/>
      <w:jc w:val="both"/>
    </w:pPr>
    <w:rPr>
      <w:rFonts w:ascii="Garamond" w:hAnsi="Garamond"/>
      <w:sz w:val="22"/>
    </w:rPr>
  </w:style>
  <w:style w:type="paragraph" w:styleId="Textkrper-Zeileneinzug">
    <w:name w:val="Body Text Indent"/>
    <w:basedOn w:val="Standard"/>
    <w:link w:val="Textkrper-ZeileneinzugZchn"/>
    <w:uiPriority w:val="99"/>
    <w:rsid w:val="00634572"/>
    <w:pPr>
      <w:ind w:left="284" w:hanging="284"/>
      <w:jc w:val="both"/>
    </w:pPr>
    <w:rPr>
      <w:sz w:val="24"/>
    </w:rPr>
  </w:style>
  <w:style w:type="character" w:customStyle="1" w:styleId="Textkrper-ZeileneinzugZchn">
    <w:name w:val="Textkörper-Zeileneinzug Zchn"/>
    <w:basedOn w:val="Absatz-Standardschriftart"/>
    <w:link w:val="Textkrper-Zeileneinzug"/>
    <w:uiPriority w:val="99"/>
    <w:semiHidden/>
    <w:locked/>
    <w:rsid w:val="008942B7"/>
    <w:rPr>
      <w:rFonts w:cs="Times New Roman"/>
      <w:sz w:val="20"/>
      <w:szCs w:val="20"/>
    </w:rPr>
  </w:style>
  <w:style w:type="paragraph" w:customStyle="1" w:styleId="Corpodeltesto21">
    <w:name w:val="Corpo del testo 21"/>
    <w:basedOn w:val="Standard"/>
    <w:uiPriority w:val="99"/>
    <w:rsid w:val="00634572"/>
    <w:pPr>
      <w:widowControl w:val="0"/>
      <w:spacing w:line="480" w:lineRule="atLeast"/>
      <w:jc w:val="both"/>
    </w:pPr>
    <w:rPr>
      <w:sz w:val="24"/>
    </w:rPr>
  </w:style>
  <w:style w:type="paragraph" w:styleId="Aufzhlungszeichen">
    <w:name w:val="List Bullet"/>
    <w:basedOn w:val="Standard"/>
    <w:uiPriority w:val="99"/>
    <w:rsid w:val="00634572"/>
    <w:pPr>
      <w:numPr>
        <w:numId w:val="22"/>
      </w:numPr>
    </w:pPr>
  </w:style>
  <w:style w:type="paragraph" w:customStyle="1" w:styleId="Paragrafobase">
    <w:name w:val="[Paragrafo base]"/>
    <w:basedOn w:val="Standard"/>
    <w:uiPriority w:val="99"/>
    <w:rsid w:val="00A47436"/>
    <w:pPr>
      <w:widowControl w:val="0"/>
      <w:autoSpaceDE w:val="0"/>
      <w:autoSpaceDN w:val="0"/>
      <w:adjustRightInd w:val="0"/>
      <w:spacing w:line="288" w:lineRule="auto"/>
      <w:textAlignment w:val="center"/>
    </w:pPr>
    <w:rPr>
      <w:rFonts w:ascii="MinionPro-Regular" w:eastAsiaTheme="minorEastAsia" w:hAnsi="MinionPro-Regular" w:cs="MinionPro-Regular"/>
      <w:color w:val="000000"/>
      <w:sz w:val="24"/>
      <w:szCs w:val="24"/>
      <w:lang w:eastAsia="ja-JP"/>
    </w:rPr>
  </w:style>
  <w:style w:type="character" w:styleId="Hyperlink">
    <w:name w:val="Hyperlink"/>
    <w:basedOn w:val="Absatz-Standardschriftart"/>
    <w:uiPriority w:val="99"/>
    <w:unhideWhenUsed/>
    <w:rsid w:val="00A52270"/>
    <w:rPr>
      <w:color w:val="0000FF" w:themeColor="hyperlink"/>
      <w:u w:val="single"/>
    </w:rPr>
  </w:style>
  <w:style w:type="character" w:customStyle="1" w:styleId="A4">
    <w:name w:val="A4"/>
    <w:uiPriority w:val="99"/>
    <w:rsid w:val="00266F5F"/>
    <w:rPr>
      <w:rFonts w:cs="Roboto Lt"/>
      <w:color w:val="6C6E70"/>
      <w:sz w:val="28"/>
      <w:szCs w:val="28"/>
    </w:rPr>
  </w:style>
  <w:style w:type="character" w:customStyle="1" w:styleId="testo">
    <w:name w:val="testo"/>
    <w:basedOn w:val="Absatz-Standardschriftart"/>
    <w:uiPriority w:val="99"/>
    <w:rsid w:val="00B7588B"/>
    <w:rPr>
      <w:rFonts w:ascii="Roboto (TT) Light" w:hAnsi="Roboto (TT) Light" w:hint="default"/>
      <w:color w:val="6D6E70"/>
      <w:spacing w:val="-3"/>
    </w:rPr>
  </w:style>
  <w:style w:type="paragraph" w:styleId="Listenabsatz">
    <w:name w:val="List Paragraph"/>
    <w:basedOn w:val="Standard"/>
    <w:uiPriority w:val="34"/>
    <w:qFormat/>
    <w:rsid w:val="00DF65C8"/>
    <w:pPr>
      <w:ind w:left="720"/>
      <w:contextualSpacing/>
    </w:pPr>
  </w:style>
  <w:style w:type="paragraph" w:customStyle="1" w:styleId="Default">
    <w:name w:val="Default"/>
    <w:rsid w:val="006C51DF"/>
    <w:pPr>
      <w:autoSpaceDE w:val="0"/>
      <w:autoSpaceDN w:val="0"/>
      <w:adjustRightInd w:val="0"/>
    </w:pPr>
    <w:rPr>
      <w:rFonts w:ascii="Roboto Thin" w:hAnsi="Roboto Thin" w:cs="Roboto Thin"/>
      <w:color w:val="000000"/>
      <w:sz w:val="24"/>
      <w:szCs w:val="24"/>
    </w:rPr>
  </w:style>
  <w:style w:type="character" w:customStyle="1" w:styleId="A5">
    <w:name w:val="A5"/>
    <w:uiPriority w:val="99"/>
    <w:rsid w:val="006C51DF"/>
    <w:rPr>
      <w:rFonts w:cs="Roboto Medium"/>
      <w:color w:val="2DA342"/>
      <w:sz w:val="28"/>
      <w:szCs w:val="28"/>
    </w:rPr>
  </w:style>
  <w:style w:type="paragraph" w:customStyle="1" w:styleId="Pa0">
    <w:name w:val="Pa0"/>
    <w:basedOn w:val="Default"/>
    <w:next w:val="Default"/>
    <w:uiPriority w:val="99"/>
    <w:rsid w:val="006C51DF"/>
    <w:pPr>
      <w:spacing w:line="241" w:lineRule="atLeast"/>
    </w:pPr>
    <w:rPr>
      <w:rFonts w:ascii="Roboto Medium" w:hAnsi="Roboto Medium" w:cs="Times New Roman"/>
      <w:color w:val="auto"/>
    </w:rPr>
  </w:style>
  <w:style w:type="character" w:customStyle="1" w:styleId="A1">
    <w:name w:val="A1"/>
    <w:uiPriority w:val="99"/>
    <w:rsid w:val="006C51DF"/>
    <w:rPr>
      <w:rFonts w:cs="Roboto Light"/>
      <w:color w:val="6C6E70"/>
      <w:sz w:val="18"/>
      <w:szCs w:val="18"/>
    </w:rPr>
  </w:style>
  <w:style w:type="character" w:customStyle="1" w:styleId="A3">
    <w:name w:val="A3"/>
    <w:uiPriority w:val="99"/>
    <w:rsid w:val="006C51DF"/>
    <w:rPr>
      <w:rFonts w:cs="Roboto Thin"/>
      <w:color w:val="6C6E70"/>
      <w:sz w:val="92"/>
      <w:szCs w:val="92"/>
    </w:rPr>
  </w:style>
  <w:style w:type="character" w:customStyle="1" w:styleId="A6">
    <w:name w:val="A6"/>
    <w:uiPriority w:val="99"/>
    <w:rsid w:val="002551FD"/>
    <w:rPr>
      <w:rFonts w:cs="Roboto Light"/>
      <w:color w:val="6C6E70"/>
      <w:sz w:val="28"/>
      <w:szCs w:val="28"/>
    </w:rPr>
  </w:style>
  <w:style w:type="character" w:customStyle="1" w:styleId="A7">
    <w:name w:val="A7"/>
    <w:uiPriority w:val="99"/>
    <w:rsid w:val="009908F0"/>
    <w:rPr>
      <w:rFonts w:cs="Roboto Light"/>
      <w:color w:val="2DA342"/>
      <w:sz w:val="28"/>
      <w:szCs w:val="28"/>
    </w:rPr>
  </w:style>
  <w:style w:type="paragraph" w:customStyle="1" w:styleId="Pa2">
    <w:name w:val="Pa2"/>
    <w:basedOn w:val="Default"/>
    <w:next w:val="Default"/>
    <w:uiPriority w:val="99"/>
    <w:rsid w:val="00D53963"/>
    <w:pPr>
      <w:spacing w:line="241" w:lineRule="atLeast"/>
    </w:pPr>
    <w:rPr>
      <w:rFonts w:ascii="Roboto Medium" w:hAnsi="Roboto Medium" w:cs="Times New Roman"/>
      <w:color w:val="auto"/>
    </w:rPr>
  </w:style>
  <w:style w:type="character" w:styleId="Kommentarzeichen">
    <w:name w:val="annotation reference"/>
    <w:basedOn w:val="Absatz-Standardschriftart"/>
    <w:uiPriority w:val="99"/>
    <w:semiHidden/>
    <w:unhideWhenUsed/>
    <w:rsid w:val="001E0873"/>
    <w:rPr>
      <w:sz w:val="16"/>
      <w:szCs w:val="16"/>
    </w:rPr>
  </w:style>
  <w:style w:type="paragraph" w:styleId="Kommentartext">
    <w:name w:val="annotation text"/>
    <w:basedOn w:val="Standard"/>
    <w:link w:val="KommentartextZchn"/>
    <w:uiPriority w:val="99"/>
    <w:semiHidden/>
    <w:unhideWhenUsed/>
    <w:rsid w:val="001E0873"/>
  </w:style>
  <w:style w:type="character" w:customStyle="1" w:styleId="KommentartextZchn">
    <w:name w:val="Kommentartext Zchn"/>
    <w:basedOn w:val="Absatz-Standardschriftart"/>
    <w:link w:val="Kommentartext"/>
    <w:uiPriority w:val="99"/>
    <w:semiHidden/>
    <w:rsid w:val="001E0873"/>
    <w:rPr>
      <w:sz w:val="20"/>
      <w:szCs w:val="20"/>
    </w:rPr>
  </w:style>
  <w:style w:type="paragraph" w:styleId="Kommentarthema">
    <w:name w:val="annotation subject"/>
    <w:basedOn w:val="Kommentartext"/>
    <w:next w:val="Kommentartext"/>
    <w:link w:val="KommentarthemaZchn"/>
    <w:uiPriority w:val="99"/>
    <w:semiHidden/>
    <w:unhideWhenUsed/>
    <w:rsid w:val="001E0873"/>
    <w:rPr>
      <w:b/>
      <w:bCs/>
    </w:rPr>
  </w:style>
  <w:style w:type="character" w:customStyle="1" w:styleId="KommentarthemaZchn">
    <w:name w:val="Kommentarthema Zchn"/>
    <w:basedOn w:val="KommentartextZchn"/>
    <w:link w:val="Kommentarthema"/>
    <w:uiPriority w:val="99"/>
    <w:semiHidden/>
    <w:rsid w:val="001E0873"/>
    <w:rPr>
      <w:b/>
      <w:bCs/>
      <w:sz w:val="20"/>
      <w:szCs w:val="20"/>
    </w:rPr>
  </w:style>
  <w:style w:type="paragraph" w:styleId="berarbeitung">
    <w:name w:val="Revision"/>
    <w:hidden/>
    <w:uiPriority w:val="99"/>
    <w:semiHidden/>
    <w:rsid w:val="0046165C"/>
    <w:rPr>
      <w:sz w:val="20"/>
      <w:szCs w:val="20"/>
    </w:rPr>
  </w:style>
  <w:style w:type="character" w:styleId="NichtaufgelsteErwhnung">
    <w:name w:val="Unresolved Mention"/>
    <w:basedOn w:val="Absatz-Standardschriftart"/>
    <w:uiPriority w:val="99"/>
    <w:semiHidden/>
    <w:unhideWhenUsed/>
    <w:rsid w:val="006B78EB"/>
    <w:rPr>
      <w:color w:val="605E5C"/>
      <w:shd w:val="clear" w:color="auto" w:fill="E1DFDD"/>
    </w:rPr>
  </w:style>
  <w:style w:type="character" w:styleId="BesuchterLink">
    <w:name w:val="FollowedHyperlink"/>
    <w:basedOn w:val="Absatz-Standardschriftart"/>
    <w:uiPriority w:val="99"/>
    <w:semiHidden/>
    <w:unhideWhenUsed/>
    <w:rsid w:val="006A2204"/>
    <w:rPr>
      <w:color w:val="800080" w:themeColor="followedHyperlink"/>
      <w:u w:val="single"/>
    </w:rPr>
  </w:style>
  <w:style w:type="table" w:customStyle="1" w:styleId="Tabellengitternetz">
    <w:name w:val="Tabellengitternetz"/>
    <w:basedOn w:val="NormaleTabelle"/>
    <w:uiPriority w:val="59"/>
    <w:rsid w:val="00F37587"/>
    <w:rPr>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06848">
      <w:bodyDiv w:val="1"/>
      <w:marLeft w:val="0"/>
      <w:marRight w:val="0"/>
      <w:marTop w:val="0"/>
      <w:marBottom w:val="0"/>
      <w:divBdr>
        <w:top w:val="none" w:sz="0" w:space="0" w:color="auto"/>
        <w:left w:val="none" w:sz="0" w:space="0" w:color="auto"/>
        <w:bottom w:val="none" w:sz="0" w:space="0" w:color="auto"/>
        <w:right w:val="none" w:sz="0" w:space="0" w:color="auto"/>
      </w:divBdr>
    </w:div>
    <w:div w:id="157232873">
      <w:bodyDiv w:val="1"/>
      <w:marLeft w:val="0"/>
      <w:marRight w:val="0"/>
      <w:marTop w:val="0"/>
      <w:marBottom w:val="0"/>
      <w:divBdr>
        <w:top w:val="none" w:sz="0" w:space="0" w:color="auto"/>
        <w:left w:val="none" w:sz="0" w:space="0" w:color="auto"/>
        <w:bottom w:val="none" w:sz="0" w:space="0" w:color="auto"/>
        <w:right w:val="none" w:sz="0" w:space="0" w:color="auto"/>
      </w:divBdr>
    </w:div>
    <w:div w:id="370497470">
      <w:marLeft w:val="0"/>
      <w:marRight w:val="0"/>
      <w:marTop w:val="0"/>
      <w:marBottom w:val="0"/>
      <w:divBdr>
        <w:top w:val="none" w:sz="0" w:space="0" w:color="auto"/>
        <w:left w:val="none" w:sz="0" w:space="0" w:color="auto"/>
        <w:bottom w:val="none" w:sz="0" w:space="0" w:color="auto"/>
        <w:right w:val="none" w:sz="0" w:space="0" w:color="auto"/>
      </w:divBdr>
      <w:divsChild>
        <w:div w:id="370497466">
          <w:marLeft w:val="0"/>
          <w:marRight w:val="0"/>
          <w:marTop w:val="0"/>
          <w:marBottom w:val="0"/>
          <w:divBdr>
            <w:top w:val="none" w:sz="0" w:space="0" w:color="auto"/>
            <w:left w:val="none" w:sz="0" w:space="0" w:color="auto"/>
            <w:bottom w:val="none" w:sz="0" w:space="0" w:color="auto"/>
            <w:right w:val="none" w:sz="0" w:space="0" w:color="auto"/>
          </w:divBdr>
          <w:divsChild>
            <w:div w:id="370497465">
              <w:marLeft w:val="0"/>
              <w:marRight w:val="0"/>
              <w:marTop w:val="0"/>
              <w:marBottom w:val="0"/>
              <w:divBdr>
                <w:top w:val="none" w:sz="0" w:space="0" w:color="auto"/>
                <w:left w:val="none" w:sz="0" w:space="0" w:color="auto"/>
                <w:bottom w:val="none" w:sz="0" w:space="0" w:color="auto"/>
                <w:right w:val="none" w:sz="0" w:space="0" w:color="auto"/>
              </w:divBdr>
              <w:divsChild>
                <w:div w:id="37049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1">
      <w:marLeft w:val="0"/>
      <w:marRight w:val="0"/>
      <w:marTop w:val="0"/>
      <w:marBottom w:val="0"/>
      <w:divBdr>
        <w:top w:val="none" w:sz="0" w:space="0" w:color="auto"/>
        <w:left w:val="none" w:sz="0" w:space="0" w:color="auto"/>
        <w:bottom w:val="none" w:sz="0" w:space="0" w:color="auto"/>
        <w:right w:val="none" w:sz="0" w:space="0" w:color="auto"/>
      </w:divBdr>
      <w:divsChild>
        <w:div w:id="370497469">
          <w:marLeft w:val="0"/>
          <w:marRight w:val="0"/>
          <w:marTop w:val="0"/>
          <w:marBottom w:val="0"/>
          <w:divBdr>
            <w:top w:val="none" w:sz="0" w:space="0" w:color="auto"/>
            <w:left w:val="none" w:sz="0" w:space="0" w:color="auto"/>
            <w:bottom w:val="none" w:sz="0" w:space="0" w:color="auto"/>
            <w:right w:val="none" w:sz="0" w:space="0" w:color="auto"/>
          </w:divBdr>
          <w:divsChild>
            <w:div w:id="370497464">
              <w:marLeft w:val="0"/>
              <w:marRight w:val="0"/>
              <w:marTop w:val="0"/>
              <w:marBottom w:val="0"/>
              <w:divBdr>
                <w:top w:val="none" w:sz="0" w:space="0" w:color="auto"/>
                <w:left w:val="none" w:sz="0" w:space="0" w:color="auto"/>
                <w:bottom w:val="none" w:sz="0" w:space="0" w:color="auto"/>
                <w:right w:val="none" w:sz="0" w:space="0" w:color="auto"/>
              </w:divBdr>
              <w:divsChild>
                <w:div w:id="37049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5">
      <w:marLeft w:val="0"/>
      <w:marRight w:val="0"/>
      <w:marTop w:val="0"/>
      <w:marBottom w:val="0"/>
      <w:divBdr>
        <w:top w:val="none" w:sz="0" w:space="0" w:color="auto"/>
        <w:left w:val="none" w:sz="0" w:space="0" w:color="auto"/>
        <w:bottom w:val="none" w:sz="0" w:space="0" w:color="auto"/>
        <w:right w:val="none" w:sz="0" w:space="0" w:color="auto"/>
      </w:divBdr>
      <w:divsChild>
        <w:div w:id="370497493">
          <w:marLeft w:val="0"/>
          <w:marRight w:val="0"/>
          <w:marTop w:val="0"/>
          <w:marBottom w:val="0"/>
          <w:divBdr>
            <w:top w:val="none" w:sz="0" w:space="0" w:color="auto"/>
            <w:left w:val="none" w:sz="0" w:space="0" w:color="auto"/>
            <w:bottom w:val="none" w:sz="0" w:space="0" w:color="auto"/>
            <w:right w:val="none" w:sz="0" w:space="0" w:color="auto"/>
          </w:divBdr>
          <w:divsChild>
            <w:div w:id="370497480">
              <w:marLeft w:val="0"/>
              <w:marRight w:val="0"/>
              <w:marTop w:val="0"/>
              <w:marBottom w:val="0"/>
              <w:divBdr>
                <w:top w:val="none" w:sz="0" w:space="0" w:color="auto"/>
                <w:left w:val="none" w:sz="0" w:space="0" w:color="auto"/>
                <w:bottom w:val="none" w:sz="0" w:space="0" w:color="auto"/>
                <w:right w:val="none" w:sz="0" w:space="0" w:color="auto"/>
              </w:divBdr>
              <w:divsChild>
                <w:div w:id="370497494">
                  <w:marLeft w:val="0"/>
                  <w:marRight w:val="0"/>
                  <w:marTop w:val="0"/>
                  <w:marBottom w:val="0"/>
                  <w:divBdr>
                    <w:top w:val="none" w:sz="0" w:space="0" w:color="auto"/>
                    <w:left w:val="none" w:sz="0" w:space="0" w:color="auto"/>
                    <w:bottom w:val="none" w:sz="0" w:space="0" w:color="auto"/>
                    <w:right w:val="none" w:sz="0" w:space="0" w:color="auto"/>
                  </w:divBdr>
                  <w:divsChild>
                    <w:div w:id="370497472">
                      <w:marLeft w:val="0"/>
                      <w:marRight w:val="0"/>
                      <w:marTop w:val="0"/>
                      <w:marBottom w:val="0"/>
                      <w:divBdr>
                        <w:top w:val="none" w:sz="0" w:space="0" w:color="auto"/>
                        <w:left w:val="none" w:sz="0" w:space="0" w:color="auto"/>
                        <w:bottom w:val="none" w:sz="0" w:space="0" w:color="auto"/>
                        <w:right w:val="none" w:sz="0" w:space="0" w:color="auto"/>
                      </w:divBdr>
                      <w:divsChild>
                        <w:div w:id="370497485">
                          <w:marLeft w:val="0"/>
                          <w:marRight w:val="0"/>
                          <w:marTop w:val="0"/>
                          <w:marBottom w:val="0"/>
                          <w:divBdr>
                            <w:top w:val="none" w:sz="0" w:space="0" w:color="auto"/>
                            <w:left w:val="none" w:sz="0" w:space="0" w:color="auto"/>
                            <w:bottom w:val="none" w:sz="0" w:space="0" w:color="auto"/>
                            <w:right w:val="none" w:sz="0" w:space="0" w:color="auto"/>
                          </w:divBdr>
                          <w:divsChild>
                            <w:div w:id="370497476">
                              <w:marLeft w:val="0"/>
                              <w:marRight w:val="0"/>
                              <w:marTop w:val="0"/>
                              <w:marBottom w:val="0"/>
                              <w:divBdr>
                                <w:top w:val="none" w:sz="0" w:space="0" w:color="auto"/>
                                <w:left w:val="none" w:sz="0" w:space="0" w:color="auto"/>
                                <w:bottom w:val="none" w:sz="0" w:space="0" w:color="auto"/>
                                <w:right w:val="none" w:sz="0" w:space="0" w:color="auto"/>
                              </w:divBdr>
                              <w:divsChild>
                                <w:div w:id="370497474">
                                  <w:marLeft w:val="0"/>
                                  <w:marRight w:val="0"/>
                                  <w:marTop w:val="0"/>
                                  <w:marBottom w:val="0"/>
                                  <w:divBdr>
                                    <w:top w:val="none" w:sz="0" w:space="0" w:color="auto"/>
                                    <w:left w:val="none" w:sz="0" w:space="0" w:color="auto"/>
                                    <w:bottom w:val="none" w:sz="0" w:space="0" w:color="auto"/>
                                    <w:right w:val="none" w:sz="0" w:space="0" w:color="auto"/>
                                  </w:divBdr>
                                  <w:divsChild>
                                    <w:div w:id="370497473">
                                      <w:marLeft w:val="60"/>
                                      <w:marRight w:val="0"/>
                                      <w:marTop w:val="0"/>
                                      <w:marBottom w:val="0"/>
                                      <w:divBdr>
                                        <w:top w:val="none" w:sz="0" w:space="0" w:color="auto"/>
                                        <w:left w:val="none" w:sz="0" w:space="0" w:color="auto"/>
                                        <w:bottom w:val="none" w:sz="0" w:space="0" w:color="auto"/>
                                        <w:right w:val="none" w:sz="0" w:space="0" w:color="auto"/>
                                      </w:divBdr>
                                      <w:divsChild>
                                        <w:div w:id="370497496">
                                          <w:marLeft w:val="0"/>
                                          <w:marRight w:val="0"/>
                                          <w:marTop w:val="0"/>
                                          <w:marBottom w:val="0"/>
                                          <w:divBdr>
                                            <w:top w:val="none" w:sz="0" w:space="0" w:color="auto"/>
                                            <w:left w:val="none" w:sz="0" w:space="0" w:color="auto"/>
                                            <w:bottom w:val="none" w:sz="0" w:space="0" w:color="auto"/>
                                            <w:right w:val="none" w:sz="0" w:space="0" w:color="auto"/>
                                          </w:divBdr>
                                          <w:divsChild>
                                            <w:div w:id="370497495">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91">
                                                  <w:marLeft w:val="0"/>
                                                  <w:marRight w:val="0"/>
                                                  <w:marTop w:val="0"/>
                                                  <w:marBottom w:val="0"/>
                                                  <w:divBdr>
                                                    <w:top w:val="none" w:sz="0" w:space="0" w:color="auto"/>
                                                    <w:left w:val="none" w:sz="0" w:space="0" w:color="auto"/>
                                                    <w:bottom w:val="none" w:sz="0" w:space="0" w:color="auto"/>
                                                    <w:right w:val="none" w:sz="0" w:space="0" w:color="auto"/>
                                                  </w:divBdr>
                                                  <w:divsChild>
                                                    <w:div w:id="37049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0497477">
      <w:marLeft w:val="0"/>
      <w:marRight w:val="0"/>
      <w:marTop w:val="0"/>
      <w:marBottom w:val="0"/>
      <w:divBdr>
        <w:top w:val="none" w:sz="0" w:space="0" w:color="auto"/>
        <w:left w:val="none" w:sz="0" w:space="0" w:color="auto"/>
        <w:bottom w:val="none" w:sz="0" w:space="0" w:color="auto"/>
        <w:right w:val="none" w:sz="0" w:space="0" w:color="auto"/>
      </w:divBdr>
      <w:divsChild>
        <w:div w:id="370497487">
          <w:marLeft w:val="0"/>
          <w:marRight w:val="0"/>
          <w:marTop w:val="0"/>
          <w:marBottom w:val="0"/>
          <w:divBdr>
            <w:top w:val="none" w:sz="0" w:space="0" w:color="auto"/>
            <w:left w:val="none" w:sz="0" w:space="0" w:color="auto"/>
            <w:bottom w:val="none" w:sz="0" w:space="0" w:color="auto"/>
            <w:right w:val="none" w:sz="0" w:space="0" w:color="auto"/>
          </w:divBdr>
          <w:divsChild>
            <w:div w:id="370497497">
              <w:marLeft w:val="0"/>
              <w:marRight w:val="0"/>
              <w:marTop w:val="0"/>
              <w:marBottom w:val="0"/>
              <w:divBdr>
                <w:top w:val="none" w:sz="0" w:space="0" w:color="auto"/>
                <w:left w:val="none" w:sz="0" w:space="0" w:color="auto"/>
                <w:bottom w:val="none" w:sz="0" w:space="0" w:color="auto"/>
                <w:right w:val="none" w:sz="0" w:space="0" w:color="auto"/>
              </w:divBdr>
              <w:divsChild>
                <w:div w:id="370497482">
                  <w:marLeft w:val="0"/>
                  <w:marRight w:val="0"/>
                  <w:marTop w:val="0"/>
                  <w:marBottom w:val="0"/>
                  <w:divBdr>
                    <w:top w:val="none" w:sz="0" w:space="0" w:color="auto"/>
                    <w:left w:val="none" w:sz="0" w:space="0" w:color="auto"/>
                    <w:bottom w:val="none" w:sz="0" w:space="0" w:color="auto"/>
                    <w:right w:val="none" w:sz="0" w:space="0" w:color="auto"/>
                  </w:divBdr>
                  <w:divsChild>
                    <w:div w:id="370497484">
                      <w:marLeft w:val="0"/>
                      <w:marRight w:val="0"/>
                      <w:marTop w:val="0"/>
                      <w:marBottom w:val="0"/>
                      <w:divBdr>
                        <w:top w:val="none" w:sz="0" w:space="0" w:color="auto"/>
                        <w:left w:val="none" w:sz="0" w:space="0" w:color="auto"/>
                        <w:bottom w:val="none" w:sz="0" w:space="0" w:color="auto"/>
                        <w:right w:val="none" w:sz="0" w:space="0" w:color="auto"/>
                      </w:divBdr>
                      <w:divsChild>
                        <w:div w:id="370497478">
                          <w:marLeft w:val="0"/>
                          <w:marRight w:val="0"/>
                          <w:marTop w:val="0"/>
                          <w:marBottom w:val="0"/>
                          <w:divBdr>
                            <w:top w:val="none" w:sz="0" w:space="0" w:color="auto"/>
                            <w:left w:val="none" w:sz="0" w:space="0" w:color="auto"/>
                            <w:bottom w:val="none" w:sz="0" w:space="0" w:color="auto"/>
                            <w:right w:val="none" w:sz="0" w:space="0" w:color="auto"/>
                          </w:divBdr>
                          <w:divsChild>
                            <w:div w:id="370497492">
                              <w:marLeft w:val="0"/>
                              <w:marRight w:val="0"/>
                              <w:marTop w:val="0"/>
                              <w:marBottom w:val="0"/>
                              <w:divBdr>
                                <w:top w:val="none" w:sz="0" w:space="0" w:color="auto"/>
                                <w:left w:val="none" w:sz="0" w:space="0" w:color="auto"/>
                                <w:bottom w:val="none" w:sz="0" w:space="0" w:color="auto"/>
                                <w:right w:val="none" w:sz="0" w:space="0" w:color="auto"/>
                              </w:divBdr>
                              <w:divsChild>
                                <w:div w:id="370497483">
                                  <w:marLeft w:val="0"/>
                                  <w:marRight w:val="0"/>
                                  <w:marTop w:val="0"/>
                                  <w:marBottom w:val="0"/>
                                  <w:divBdr>
                                    <w:top w:val="none" w:sz="0" w:space="0" w:color="auto"/>
                                    <w:left w:val="none" w:sz="0" w:space="0" w:color="auto"/>
                                    <w:bottom w:val="none" w:sz="0" w:space="0" w:color="auto"/>
                                    <w:right w:val="none" w:sz="0" w:space="0" w:color="auto"/>
                                  </w:divBdr>
                                  <w:divsChild>
                                    <w:div w:id="370497488">
                                      <w:marLeft w:val="60"/>
                                      <w:marRight w:val="0"/>
                                      <w:marTop w:val="0"/>
                                      <w:marBottom w:val="0"/>
                                      <w:divBdr>
                                        <w:top w:val="none" w:sz="0" w:space="0" w:color="auto"/>
                                        <w:left w:val="none" w:sz="0" w:space="0" w:color="auto"/>
                                        <w:bottom w:val="none" w:sz="0" w:space="0" w:color="auto"/>
                                        <w:right w:val="none" w:sz="0" w:space="0" w:color="auto"/>
                                      </w:divBdr>
                                      <w:divsChild>
                                        <w:div w:id="370497486">
                                          <w:marLeft w:val="0"/>
                                          <w:marRight w:val="0"/>
                                          <w:marTop w:val="0"/>
                                          <w:marBottom w:val="0"/>
                                          <w:divBdr>
                                            <w:top w:val="none" w:sz="0" w:space="0" w:color="auto"/>
                                            <w:left w:val="none" w:sz="0" w:space="0" w:color="auto"/>
                                            <w:bottom w:val="none" w:sz="0" w:space="0" w:color="auto"/>
                                            <w:right w:val="none" w:sz="0" w:space="0" w:color="auto"/>
                                          </w:divBdr>
                                          <w:divsChild>
                                            <w:div w:id="370497479">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89">
                                                  <w:marLeft w:val="0"/>
                                                  <w:marRight w:val="0"/>
                                                  <w:marTop w:val="0"/>
                                                  <w:marBottom w:val="0"/>
                                                  <w:divBdr>
                                                    <w:top w:val="none" w:sz="0" w:space="0" w:color="auto"/>
                                                    <w:left w:val="none" w:sz="0" w:space="0" w:color="auto"/>
                                                    <w:bottom w:val="none" w:sz="0" w:space="0" w:color="auto"/>
                                                    <w:right w:val="none" w:sz="0" w:space="0" w:color="auto"/>
                                                  </w:divBdr>
                                                  <w:divsChild>
                                                    <w:div w:id="37049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5729105">
      <w:bodyDiv w:val="1"/>
      <w:marLeft w:val="0"/>
      <w:marRight w:val="0"/>
      <w:marTop w:val="0"/>
      <w:marBottom w:val="0"/>
      <w:divBdr>
        <w:top w:val="none" w:sz="0" w:space="0" w:color="auto"/>
        <w:left w:val="none" w:sz="0" w:space="0" w:color="auto"/>
        <w:bottom w:val="none" w:sz="0" w:space="0" w:color="auto"/>
        <w:right w:val="none" w:sz="0" w:space="0" w:color="auto"/>
      </w:divBdr>
    </w:div>
    <w:div w:id="444546138">
      <w:bodyDiv w:val="1"/>
      <w:marLeft w:val="0"/>
      <w:marRight w:val="0"/>
      <w:marTop w:val="0"/>
      <w:marBottom w:val="0"/>
      <w:divBdr>
        <w:top w:val="none" w:sz="0" w:space="0" w:color="auto"/>
        <w:left w:val="none" w:sz="0" w:space="0" w:color="auto"/>
        <w:bottom w:val="none" w:sz="0" w:space="0" w:color="auto"/>
        <w:right w:val="none" w:sz="0" w:space="0" w:color="auto"/>
      </w:divBdr>
    </w:div>
    <w:div w:id="592859337">
      <w:bodyDiv w:val="1"/>
      <w:marLeft w:val="0"/>
      <w:marRight w:val="0"/>
      <w:marTop w:val="0"/>
      <w:marBottom w:val="0"/>
      <w:divBdr>
        <w:top w:val="none" w:sz="0" w:space="0" w:color="auto"/>
        <w:left w:val="none" w:sz="0" w:space="0" w:color="auto"/>
        <w:bottom w:val="none" w:sz="0" w:space="0" w:color="auto"/>
        <w:right w:val="none" w:sz="0" w:space="0" w:color="auto"/>
      </w:divBdr>
    </w:div>
    <w:div w:id="715279071">
      <w:bodyDiv w:val="1"/>
      <w:marLeft w:val="0"/>
      <w:marRight w:val="0"/>
      <w:marTop w:val="0"/>
      <w:marBottom w:val="0"/>
      <w:divBdr>
        <w:top w:val="none" w:sz="0" w:space="0" w:color="auto"/>
        <w:left w:val="none" w:sz="0" w:space="0" w:color="auto"/>
        <w:bottom w:val="none" w:sz="0" w:space="0" w:color="auto"/>
        <w:right w:val="none" w:sz="0" w:space="0" w:color="auto"/>
      </w:divBdr>
    </w:div>
    <w:div w:id="931619378">
      <w:bodyDiv w:val="1"/>
      <w:marLeft w:val="0"/>
      <w:marRight w:val="0"/>
      <w:marTop w:val="0"/>
      <w:marBottom w:val="0"/>
      <w:divBdr>
        <w:top w:val="none" w:sz="0" w:space="0" w:color="auto"/>
        <w:left w:val="none" w:sz="0" w:space="0" w:color="auto"/>
        <w:bottom w:val="none" w:sz="0" w:space="0" w:color="auto"/>
        <w:right w:val="none" w:sz="0" w:space="0" w:color="auto"/>
      </w:divBdr>
    </w:div>
    <w:div w:id="934941058">
      <w:bodyDiv w:val="1"/>
      <w:marLeft w:val="0"/>
      <w:marRight w:val="0"/>
      <w:marTop w:val="0"/>
      <w:marBottom w:val="0"/>
      <w:divBdr>
        <w:top w:val="none" w:sz="0" w:space="0" w:color="auto"/>
        <w:left w:val="none" w:sz="0" w:space="0" w:color="auto"/>
        <w:bottom w:val="none" w:sz="0" w:space="0" w:color="auto"/>
        <w:right w:val="none" w:sz="0" w:space="0" w:color="auto"/>
      </w:divBdr>
    </w:div>
    <w:div w:id="1022362894">
      <w:bodyDiv w:val="1"/>
      <w:marLeft w:val="0"/>
      <w:marRight w:val="0"/>
      <w:marTop w:val="0"/>
      <w:marBottom w:val="0"/>
      <w:divBdr>
        <w:top w:val="none" w:sz="0" w:space="0" w:color="auto"/>
        <w:left w:val="none" w:sz="0" w:space="0" w:color="auto"/>
        <w:bottom w:val="none" w:sz="0" w:space="0" w:color="auto"/>
        <w:right w:val="none" w:sz="0" w:space="0" w:color="auto"/>
      </w:divBdr>
    </w:div>
    <w:div w:id="1052584686">
      <w:bodyDiv w:val="1"/>
      <w:marLeft w:val="0"/>
      <w:marRight w:val="0"/>
      <w:marTop w:val="0"/>
      <w:marBottom w:val="0"/>
      <w:divBdr>
        <w:top w:val="none" w:sz="0" w:space="0" w:color="auto"/>
        <w:left w:val="none" w:sz="0" w:space="0" w:color="auto"/>
        <w:bottom w:val="none" w:sz="0" w:space="0" w:color="auto"/>
        <w:right w:val="none" w:sz="0" w:space="0" w:color="auto"/>
      </w:divBdr>
    </w:div>
    <w:div w:id="1064571082">
      <w:bodyDiv w:val="1"/>
      <w:marLeft w:val="0"/>
      <w:marRight w:val="0"/>
      <w:marTop w:val="0"/>
      <w:marBottom w:val="0"/>
      <w:divBdr>
        <w:top w:val="none" w:sz="0" w:space="0" w:color="auto"/>
        <w:left w:val="none" w:sz="0" w:space="0" w:color="auto"/>
        <w:bottom w:val="none" w:sz="0" w:space="0" w:color="auto"/>
        <w:right w:val="none" w:sz="0" w:space="0" w:color="auto"/>
      </w:divBdr>
    </w:div>
    <w:div w:id="1256206641">
      <w:bodyDiv w:val="1"/>
      <w:marLeft w:val="0"/>
      <w:marRight w:val="0"/>
      <w:marTop w:val="0"/>
      <w:marBottom w:val="0"/>
      <w:divBdr>
        <w:top w:val="none" w:sz="0" w:space="0" w:color="auto"/>
        <w:left w:val="none" w:sz="0" w:space="0" w:color="auto"/>
        <w:bottom w:val="none" w:sz="0" w:space="0" w:color="auto"/>
        <w:right w:val="none" w:sz="0" w:space="0" w:color="auto"/>
      </w:divBdr>
    </w:div>
    <w:div w:id="1623268034">
      <w:bodyDiv w:val="1"/>
      <w:marLeft w:val="0"/>
      <w:marRight w:val="0"/>
      <w:marTop w:val="0"/>
      <w:marBottom w:val="0"/>
      <w:divBdr>
        <w:top w:val="none" w:sz="0" w:space="0" w:color="auto"/>
        <w:left w:val="none" w:sz="0" w:space="0" w:color="auto"/>
        <w:bottom w:val="none" w:sz="0" w:space="0" w:color="auto"/>
        <w:right w:val="none" w:sz="0" w:space="0" w:color="auto"/>
      </w:divBdr>
    </w:div>
    <w:div w:id="1923906849">
      <w:bodyDiv w:val="1"/>
      <w:marLeft w:val="0"/>
      <w:marRight w:val="0"/>
      <w:marTop w:val="0"/>
      <w:marBottom w:val="0"/>
      <w:divBdr>
        <w:top w:val="none" w:sz="0" w:space="0" w:color="auto"/>
        <w:left w:val="none" w:sz="0" w:space="0" w:color="auto"/>
        <w:bottom w:val="none" w:sz="0" w:space="0" w:color="auto"/>
        <w:right w:val="none" w:sz="0" w:space="0" w:color="auto"/>
      </w:divBdr>
      <w:divsChild>
        <w:div w:id="821383754">
          <w:marLeft w:val="0"/>
          <w:marRight w:val="0"/>
          <w:marTop w:val="0"/>
          <w:marBottom w:val="0"/>
          <w:divBdr>
            <w:top w:val="none" w:sz="0" w:space="0" w:color="auto"/>
            <w:left w:val="none" w:sz="0" w:space="0" w:color="auto"/>
            <w:bottom w:val="none" w:sz="0" w:space="0" w:color="auto"/>
            <w:right w:val="none" w:sz="0" w:space="0" w:color="auto"/>
          </w:divBdr>
          <w:divsChild>
            <w:div w:id="1002468975">
              <w:marLeft w:val="0"/>
              <w:marRight w:val="0"/>
              <w:marTop w:val="0"/>
              <w:marBottom w:val="0"/>
              <w:divBdr>
                <w:top w:val="none" w:sz="0" w:space="0" w:color="auto"/>
                <w:left w:val="none" w:sz="0" w:space="0" w:color="auto"/>
                <w:bottom w:val="none" w:sz="0" w:space="0" w:color="auto"/>
                <w:right w:val="none" w:sz="0" w:space="0" w:color="auto"/>
              </w:divBdr>
              <w:divsChild>
                <w:div w:id="1644777319">
                  <w:marLeft w:val="0"/>
                  <w:marRight w:val="0"/>
                  <w:marTop w:val="0"/>
                  <w:marBottom w:val="0"/>
                  <w:divBdr>
                    <w:top w:val="none" w:sz="0" w:space="0" w:color="auto"/>
                    <w:left w:val="none" w:sz="0" w:space="0" w:color="auto"/>
                    <w:bottom w:val="none" w:sz="0" w:space="0" w:color="auto"/>
                    <w:right w:val="none" w:sz="0" w:space="0" w:color="auto"/>
                  </w:divBdr>
                  <w:divsChild>
                    <w:div w:id="1633830185">
                      <w:marLeft w:val="0"/>
                      <w:marRight w:val="0"/>
                      <w:marTop w:val="0"/>
                      <w:marBottom w:val="0"/>
                      <w:divBdr>
                        <w:top w:val="none" w:sz="0" w:space="0" w:color="auto"/>
                        <w:left w:val="none" w:sz="0" w:space="0" w:color="auto"/>
                        <w:bottom w:val="none" w:sz="0" w:space="0" w:color="auto"/>
                        <w:right w:val="none" w:sz="0" w:space="0" w:color="auto"/>
                      </w:divBdr>
                      <w:divsChild>
                        <w:div w:id="56919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567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192.168.201.42\gii_daten\kunden\biesse\Arbeitsdir\Vorlage_Biess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p:properties>
</file>

<file path=customXml/item2.xml><?xml version="1.0" encoding="utf-8"?>
<ct:contentTypeSchema xmlns:ct="http://schemas.microsoft.com/office/2006/metadata/contentType" xmlns:ma="http://schemas.microsoft.com/office/2006/metadata/properties/metaAttributes" xmlns:star_td="http://www.star-group.net/schemas/transit/filters/textdata" ct:_="" ma:_="" ma:contentTypeName="Documento" ma:contentTypeID="0x010100A0E981613275764D81FF28D71B22C6EF" ma:contentTypeVersion="13" ma:contentTypeDescription="Creare un nuovo documento." ma:contentTypeScope="" ma:versionID="0c833921d4e28f6d7a7c53e09a7f7492">
  <xsd:schema xmlns:xsd="http://www.w3.org/2001/XMLSchema" xmlns:p="http://schemas.microsoft.com/office/2006/metadata/properties" xmlns:ns3="e44ecc01-1303-423a-a2d1-1f0cd3a07529" xmlns:ns4="06928209-c412-479a-8ea2-a31f0bffe8d0" xmlns:xs="http://www.w3.org/2001/XMLSchema" targetNamespace="http://schemas.microsoft.com/office/2006/metadata/properties" ma:root="true" ma:fieldsID="491605be1b59fd40c275d7cf0ab20b1f" ns3:_="" ns4:_="">
    <xsd:import xmlns:xs="http://www.w3.org/2001/XMLSchema" xmlns:xsd="http://www.w3.org/2001/XMLSchema" namespace="e44ecc01-1303-423a-a2d1-1f0cd3a07529"/>
    <xsd:import xmlns:xs="http://www.w3.org/2001/XMLSchema" xmlns:xsd="http://www.w3.org/2001/XMLSchema" namespace="06928209-c412-479a-8ea2-a31f0bffe8d0"/>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3:MediaServiceMetadata" minOccurs="0"/>
                <xsd:element xmlns:xs="http://www.w3.org/2001/XMLSchema" xmlns:xsd="http://www.w3.org/2001/XMLSchema" ref="ns3:MediaServiceFastMetadata" minOccurs="0"/>
                <xsd:element xmlns:xs="http://www.w3.org/2001/XMLSchema" xmlns:xsd="http://www.w3.org/2001/XMLSchema" ref="ns3:MediaServiceDateTaken" minOccurs="0"/>
                <xsd:element xmlns:xs="http://www.w3.org/2001/XMLSchema" xmlns:xsd="http://www.w3.org/2001/XMLSchema" ref="ns3:MediaServiceAutoTags" minOccurs="0"/>
                <xsd:element xmlns:xs="http://www.w3.org/2001/XMLSchema" xmlns:xsd="http://www.w3.org/2001/XMLSchema" ref="ns3:MediaServiceOCR" minOccurs="0"/>
                <xsd:element xmlns:xs="http://www.w3.org/2001/XMLSchema" xmlns:xsd="http://www.w3.org/2001/XMLSchema" ref="ns3:MediaServiceLocation" minOccurs="0"/>
                <xsd:element xmlns:xs="http://www.w3.org/2001/XMLSchema" xmlns:xsd="http://www.w3.org/2001/XMLSchema" ref="ns4:SharedWithUsers" minOccurs="0"/>
                <xsd:element xmlns:xs="http://www.w3.org/2001/XMLSchema" xmlns:xsd="http://www.w3.org/2001/XMLSchema" ref="ns4:SharedWithDetails" minOccurs="0"/>
                <xsd:element xmlns:xs="http://www.w3.org/2001/XMLSchema" xmlns:xsd="http://www.w3.org/2001/XMLSchema" ref="ns4:SharingHintHash" minOccurs="0"/>
                <xsd:element xmlns:xs="http://www.w3.org/2001/XMLSchema" xmlns:xsd="http://www.w3.org/2001/XMLSchema" ref="ns3:MediaServiceGenerationTime" minOccurs="0"/>
                <xsd:element xmlns:xs="http://www.w3.org/2001/XMLSchema" xmlns:xsd="http://www.w3.org/2001/XMLSchema" ref="ns3:MediaServiceEventHashCode" minOccurs="0"/>
                <xsd:element xmlns:xs="http://www.w3.org/2001/XMLSchema" xmlns:xsd="http://www.w3.org/2001/XMLSchema" ref="ns3:MediaServiceAutoKeyPoints" minOccurs="0"/>
                <xsd:element xmlns:xs="http://www.w3.org/2001/XMLSchema" xmlns:xsd="http://www.w3.org/2001/XMLSchema" ref="ns3:MediaServiceKeyPoints"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e44ecc01-1303-423a-a2d1-1f0cd3a07529"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MediaServiceMetadata" ma:index="8" nillable="true" ma:displayName="MediaServiceMetadata" ma:hidden="true" ma:internalName="MediaService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FastMetadata" ma:index="9" nillable="true" ma:displayName="MediaServiceFastMetadata" ma:hidden="true" ma:internalName="MediaServiceFast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DateTaken" ma:index="10" nillable="true" ma:displayName="MediaServiceDateTaken" ma:hidden="true" ma:internalName="MediaServiceDateTake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AutoTags" ma:index="11" nillable="true" ma:displayName="Tags" ma:internalName="MediaServiceAutoTags"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OCR" ma:index="12" nillable="true" ma:displayName="Extracted Text" ma:internalName="MediaServiceOCR"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MediaServiceLocation" ma:index="13" nillable="true" ma:displayName="Location" ma:internalName="MediaServiceLocatio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GenerationTime" ma:index="17" nillable="true" ma:displayName="MediaServiceGenerationTime" ma:hidden="true" ma:internalName="MediaServiceGenerationTim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EventHashCode" ma:index="18" nillable="true" ma:displayName="MediaServiceEventHashCode" ma:hidden="true" ma:internalName="MediaServiceEventHashCod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AutoKeyPoints" ma:index="19" nillable="true" ma:displayName="MediaServiceAutoKeyPoints" ma:hidden="true" ma:internalName="MediaServiceAutoKeyPoints"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KeyPoints" ma:index="20" nillable="true" ma:displayName="KeyPoints" ma:internalName="MediaServiceKeyPoint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schema>
  <xsd:schema xmlns:xsd="http://www.w3.org/2001/XMLSchema" xmlns:dms="http://schemas.microsoft.com/office/2006/documentManagement/types" xmlns:pc="http://schemas.microsoft.com/office/infopath/2007/PartnerControls" xmlns:xs="http://www.w3.org/2001/XMLSchema" targetNamespace="06928209-c412-479a-8ea2-a31f0bffe8d0"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SharedWithUsers" ma:index="14" nillable="true" ma:displayName="Condiviso con" ma:internalName="SharedWithUsers" ma:readOnly="true">
      <xs:complexType xmlns:xsd="http://www.w3.org/2001/XMLSchema" xmlns:xs="http://www.w3.org/2001/XMLSchema">
        <xsd:complexContent xmlns:xs="http://www.w3.org/2001/XMLSchema" xmlns:xsd="http://www.w3.org/2001/XMLSchema">
          <xs:extension xmlns:xsd="http://www.w3.org/2001/XMLSchema" xmlns:xs="http://www.w3.org/2001/XMLSchema" base="dms:UserMulti">
            <xsd:sequence xmlns:xs="http://www.w3.org/2001/XMLSchema" xmlns:xsd="http://www.w3.org/2001/XMLSchema">
              <xs:element xmlns:xsd="http://www.w3.org/2001/XMLSchema" xmlns:xs="http://www.w3.org/2001/XMLSchema" name="UserInfo" minOccurs="0" maxOccurs="unbounded">
                <xsd:complexType xmlns:xs="http://www.w3.org/2001/XMLSchema" xmlns:xsd="http://www.w3.org/2001/XMLSchema">
                  <xs:sequence xmlns:xsd="http://www.w3.org/2001/XMLSchema" xmlns:xs="http://www.w3.org/2001/XMLSchema">
                    <xsd:element xmlns:xs="http://www.w3.org/2001/XMLSchema" xmlns:xsd="http://www.w3.org/2001/XMLSchema" name="DisplayName" type="xsd:string" minOccurs="0"/>
                    <xsd:element xmlns:xs="http://www.w3.org/2001/XMLSchema" xmlns:xsd="http://www.w3.org/2001/XMLSchema" name="AccountId" type="dms:UserId" minOccurs="0" nillable="true"/>
                    <xsd:element xmlns:xs="http://www.w3.org/2001/XMLSchema" xmlns:xsd="http://www.w3.org/2001/XMLSchema" name="AccountType" type="xsd:string" minOccurs="0"/>
                  </xs:sequence>
                </xsd:complexType>
              </xs:element>
            </xsd:sequence>
          </xs:extension>
        </xsd:complexContent>
      </xs:complexType>
    </xsd:element>
    <xsd:element xmlns:xs="http://www.w3.org/2001/XMLSchema" xmlns:xsd="http://www.w3.org/2001/XMLSchema" name="SharedWithDetails" ma:index="15" nillable="true" ma:displayName="Condiviso con dettagli" ma:internalName="SharedWithDetail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SharingHintHash" ma:index="16" nillable="true" ma:displayName="Hash suggerimento condivisione" ma:hidden="true" ma:internalName="SharingHintHash" ma:readOnly="true">
      <xs:simpleType xmlns:xsd="http://www.w3.org/2001/XMLSchema" xmlns:xs="http://www.w3.org/2001/XMLSchema">
        <xsd:restriction xmlns:xs="http://www.w3.org/2001/XMLSchema" xmlns:xsd="http://www.w3.org/2001/XMLSchema" base="dms:Text"/>
      </xs: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star_td="http://www.star-group.net/schemas/transit/filters/textdata" SelectedStyle="\APA.XSL" StyleName="APA Fifth Edition"/>
</file>

<file path=customXml/item4.xml><?xml version="1.0" encoding="utf-8"?>
<FormTemplates xmlns="http://schemas.microsoft.com/sharepoint/v3/contenttype/forms" xmlns:star_td="http://www.star-group.net/schemas/transit/filters/textdata">
  <Display>DocumentLibraryForm</Display>
  <Edit>DocumentLibraryForm</Edit>
  <New>DocumentLibraryForm</New>
</FormTemplates>
</file>

<file path=customXml/itemProps1.xml><?xml version="1.0" encoding="utf-8"?>
<ds:datastoreItem xmlns:ds="http://schemas.openxmlformats.org/officeDocument/2006/customXml" ds:itemID="{C2E73BCF-0ADF-4F6C-8A55-36DAED135F41}">
  <ds:schemaRefs>
    <ds:schemaRef ds:uri="http://schemas.microsoft.com/office/2006/metadata/properties"/>
    <ds:schemaRef ds:uri="http://schemas.microsoft.com/office/infopath/2007/PartnerControls"/>
    <ds:schemaRef ds:uri="http://www.star-group.net/schemas/transit/filters/textdata"/>
  </ds:schemaRefs>
</ds:datastoreItem>
</file>

<file path=customXml/itemProps2.xml><?xml version="1.0" encoding="utf-8"?>
<ds:datastoreItem xmlns:ds="http://schemas.openxmlformats.org/officeDocument/2006/customXml" ds:itemID="{3B3951E9-3D38-4B21-BF13-158FD5452D07}">
  <ds:schemaRefs>
    <ds:schemaRef ds:uri="http://schemas.microsoft.com/office/2006/metadata/contentType"/>
    <ds:schemaRef ds:uri="http://schemas.microsoft.com/office/2006/metadata/properties/metaAttributes"/>
    <ds:schemaRef ds:uri="http://www.star-group.net/schemas/transit/filters/textdata"/>
    <ds:schemaRef ds:uri="http://www.w3.org/2001/XMLSchema"/>
    <ds:schemaRef ds:uri="http://schemas.microsoft.com/office/2006/metadata/properties"/>
    <ds:schemaRef ds:uri="e44ecc01-1303-423a-a2d1-1f0cd3a07529"/>
    <ds:schemaRef ds:uri="06928209-c412-479a-8ea2-a31f0bffe8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E5A254-B393-4FCE-BB89-34F39369E88D}">
  <ds:schemaRefs>
    <ds:schemaRef ds:uri="http://schemas.openxmlformats.org/officeDocument/2006/bibliography"/>
    <ds:schemaRef ds:uri="http://www.star-group.net/schemas/transit/filters/textdata"/>
  </ds:schemaRefs>
</ds:datastoreItem>
</file>

<file path=customXml/itemProps4.xml><?xml version="1.0" encoding="utf-8"?>
<ds:datastoreItem xmlns:ds="http://schemas.openxmlformats.org/officeDocument/2006/customXml" ds:itemID="{F6597EFA-3B14-4F28-AAD2-C3F043BB523E}">
  <ds:schemaRefs>
    <ds:schemaRef ds:uri="http://schemas.microsoft.com/sharepoint/v3/contenttype/forms"/>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Vorlage_Biesse.dotx</Template>
  <TotalTime>0</TotalTime>
  <Pages>3</Pages>
  <Words>985</Words>
  <Characters>6211</Characters>
  <Application>Microsoft Office Word</Application>
  <DocSecurity>0</DocSecurity>
  <Lines>51</Lines>
  <Paragraphs>14</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MELE</vt:lpstr>
      <vt:lpstr>MELE</vt:lpstr>
    </vt:vector>
  </TitlesOfParts>
  <Company>Biesse S.p.A.</Company>
  <LinksUpToDate>false</LinksUpToDate>
  <CharactersWithSpaces>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MELE</dc:title>
  <dc:creator>Axel Diederichs</dc:creator>
  <cp:lastModifiedBy>Annika Schlee--gii</cp:lastModifiedBy>
  <cp:revision>26</cp:revision>
  <cp:lastPrinted>2023-09-25T07:41:00Z</cp:lastPrinted>
  <dcterms:created xsi:type="dcterms:W3CDTF">2023-09-15T10:13:00Z</dcterms:created>
  <dcterms:modified xsi:type="dcterms:W3CDTF">2023-10-17T12:55:00Z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0x010100A0E981613275764D81FF28D71B22C6EF</vt:lpwstr>
  </property>
</Properties>
</file>