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57F38" w14:textId="540F8E59" w:rsidR="005903C7" w:rsidRPr="005903C7" w:rsidRDefault="00FF749D"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 xml:space="preserve">Inside </w:t>
      </w:r>
      <w:r w:rsidR="005A0EBE">
        <w:rPr>
          <w:rFonts w:ascii="NB International Pro Medium" w:eastAsia="Calibri" w:hAnsi="NB International Pro Medium" w:cs="Arial"/>
          <w:color w:val="007276"/>
          <w:sz w:val="52"/>
          <w:szCs w:val="52"/>
          <w:lang w:eastAsia="en-US"/>
        </w:rPr>
        <w:t>Campus Ulm 20</w:t>
      </w:r>
      <w:r w:rsidR="00672F77">
        <w:rPr>
          <w:rFonts w:ascii="NB International Pro Medium" w:eastAsia="Calibri" w:hAnsi="NB International Pro Medium" w:cs="Arial"/>
          <w:color w:val="007276"/>
          <w:sz w:val="52"/>
          <w:szCs w:val="52"/>
          <w:lang w:eastAsia="en-US"/>
        </w:rPr>
        <w:t>24</w:t>
      </w:r>
      <w:r w:rsidR="00D56543">
        <w:rPr>
          <w:rFonts w:ascii="NB International Pro Medium" w:eastAsia="Calibri" w:hAnsi="NB International Pro Medium" w:cs="Arial"/>
          <w:color w:val="007276"/>
          <w:sz w:val="52"/>
          <w:szCs w:val="52"/>
          <w:lang w:eastAsia="en-US"/>
        </w:rPr>
        <w:t xml:space="preserve"> – Sommer Edition</w:t>
      </w:r>
    </w:p>
    <w:p w14:paraId="2B5E7710"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620A740E" w14:textId="7E72EEEF" w:rsidR="00891B77" w:rsidRPr="00272C22" w:rsidRDefault="004D38E8" w:rsidP="006F184C">
      <w:pPr>
        <w:pStyle w:val="Default"/>
        <w:spacing w:line="360" w:lineRule="auto"/>
        <w:ind w:left="3118" w:right="-425"/>
        <w:jc w:val="both"/>
        <w:rPr>
          <w:rFonts w:ascii="NB International Pro Medium" w:hAnsi="NB International Pro Medium" w:cs="Arial"/>
          <w:color w:val="auto"/>
          <w:sz w:val="22"/>
          <w:szCs w:val="22"/>
        </w:rPr>
      </w:pPr>
      <w:bookmarkStart w:id="0" w:name="_Hlk166059528"/>
      <w:r>
        <w:rPr>
          <w:rFonts w:ascii="NB International Pro Medium" w:hAnsi="NB International Pro Medium" w:cs="Arial"/>
          <w:color w:val="auto"/>
          <w:sz w:val="22"/>
          <w:szCs w:val="22"/>
        </w:rPr>
        <w:t xml:space="preserve">Tür und Tor des Campus </w:t>
      </w:r>
      <w:r w:rsidR="00D8344E">
        <w:rPr>
          <w:rFonts w:ascii="NB International Pro Medium" w:hAnsi="NB International Pro Medium" w:cs="Arial"/>
          <w:color w:val="auto"/>
          <w:sz w:val="22"/>
          <w:szCs w:val="22"/>
        </w:rPr>
        <w:t>Ul</w:t>
      </w:r>
      <w:r>
        <w:rPr>
          <w:rFonts w:ascii="NB International Pro Medium" w:hAnsi="NB International Pro Medium" w:cs="Arial"/>
          <w:color w:val="auto"/>
          <w:sz w:val="22"/>
          <w:szCs w:val="22"/>
        </w:rPr>
        <w:t xml:space="preserve">m </w:t>
      </w:r>
      <w:r w:rsidR="008A6BF9">
        <w:rPr>
          <w:rFonts w:ascii="NB International Pro Medium" w:hAnsi="NB International Pro Medium" w:cs="Arial"/>
          <w:color w:val="auto"/>
          <w:sz w:val="22"/>
          <w:szCs w:val="22"/>
        </w:rPr>
        <w:t xml:space="preserve">stehen </w:t>
      </w:r>
      <w:r w:rsidR="00930C6D">
        <w:rPr>
          <w:rFonts w:ascii="NB International Pro Medium" w:hAnsi="NB International Pro Medium" w:cs="Arial"/>
          <w:color w:val="auto"/>
          <w:sz w:val="22"/>
          <w:szCs w:val="22"/>
        </w:rPr>
        <w:t xml:space="preserve">am </w:t>
      </w:r>
      <w:r w:rsidR="008620CD">
        <w:rPr>
          <w:rFonts w:ascii="NB International Pro Medium" w:hAnsi="NB International Pro Medium" w:cs="Arial"/>
          <w:color w:val="auto"/>
          <w:sz w:val="22"/>
          <w:szCs w:val="22"/>
        </w:rPr>
        <w:t xml:space="preserve">20. und 21. Juni 2024 </w:t>
      </w:r>
      <w:r w:rsidR="002A74CF">
        <w:rPr>
          <w:rFonts w:ascii="NB International Pro Medium" w:hAnsi="NB International Pro Medium" w:cs="Arial"/>
          <w:color w:val="auto"/>
          <w:sz w:val="22"/>
          <w:szCs w:val="22"/>
        </w:rPr>
        <w:t xml:space="preserve">weit </w:t>
      </w:r>
      <w:r w:rsidR="008A6BF9">
        <w:rPr>
          <w:rFonts w:ascii="NB International Pro Medium" w:hAnsi="NB International Pro Medium" w:cs="Arial"/>
          <w:color w:val="auto"/>
          <w:sz w:val="22"/>
          <w:szCs w:val="22"/>
        </w:rPr>
        <w:t>offen</w:t>
      </w:r>
      <w:r w:rsidR="00D8344E">
        <w:rPr>
          <w:rFonts w:ascii="NB International Pro Medium" w:hAnsi="NB International Pro Medium" w:cs="Arial"/>
          <w:color w:val="auto"/>
          <w:sz w:val="22"/>
          <w:szCs w:val="22"/>
        </w:rPr>
        <w:t xml:space="preserve">, wenn Biesse </w:t>
      </w:r>
      <w:r w:rsidR="00D668B1">
        <w:rPr>
          <w:rFonts w:ascii="NB International Pro Medium" w:hAnsi="NB International Pro Medium" w:cs="Arial"/>
          <w:color w:val="auto"/>
          <w:sz w:val="22"/>
          <w:szCs w:val="22"/>
        </w:rPr>
        <w:t xml:space="preserve">am deutschen Hauptsitz in Nersingen </w:t>
      </w:r>
      <w:r w:rsidR="001B59EC">
        <w:rPr>
          <w:rFonts w:ascii="NB International Pro Medium" w:hAnsi="NB International Pro Medium" w:cs="Arial"/>
          <w:color w:val="auto"/>
          <w:sz w:val="22"/>
          <w:szCs w:val="22"/>
        </w:rPr>
        <w:t xml:space="preserve">zur </w:t>
      </w:r>
      <w:r w:rsidR="009A32F3">
        <w:rPr>
          <w:rFonts w:ascii="NB International Pro Medium" w:hAnsi="NB International Pro Medium" w:cs="Arial"/>
          <w:color w:val="auto"/>
          <w:sz w:val="22"/>
          <w:szCs w:val="22"/>
        </w:rPr>
        <w:t xml:space="preserve">Inside </w:t>
      </w:r>
      <w:r w:rsidR="005A0EBE">
        <w:rPr>
          <w:rFonts w:ascii="NB International Pro Medium" w:hAnsi="NB International Pro Medium" w:cs="Arial"/>
          <w:color w:val="auto"/>
          <w:sz w:val="22"/>
          <w:szCs w:val="22"/>
        </w:rPr>
        <w:t>einlädt</w:t>
      </w:r>
      <w:r w:rsidR="009A32F3">
        <w:rPr>
          <w:rFonts w:ascii="NB International Pro Medium" w:hAnsi="NB International Pro Medium" w:cs="Arial"/>
          <w:color w:val="auto"/>
          <w:sz w:val="22"/>
          <w:szCs w:val="22"/>
        </w:rPr>
        <w:t>.</w:t>
      </w:r>
      <w:r w:rsidR="00173459">
        <w:rPr>
          <w:rFonts w:ascii="NB International Pro Medium" w:hAnsi="NB International Pro Medium" w:cs="Arial"/>
          <w:color w:val="auto"/>
          <w:sz w:val="22"/>
          <w:szCs w:val="22"/>
        </w:rPr>
        <w:t xml:space="preserve"> Die Besucher erwartet ein</w:t>
      </w:r>
      <w:r w:rsidR="008C67ED">
        <w:rPr>
          <w:rFonts w:ascii="NB International Pro Medium" w:hAnsi="NB International Pro Medium" w:cs="Arial"/>
          <w:color w:val="auto"/>
          <w:sz w:val="22"/>
          <w:szCs w:val="22"/>
        </w:rPr>
        <w:t xml:space="preserve"> umfangreiches Programm rund um </w:t>
      </w:r>
      <w:r w:rsidR="00C50BCE">
        <w:rPr>
          <w:rFonts w:ascii="NB International Pro Medium" w:hAnsi="NB International Pro Medium" w:cs="Arial"/>
          <w:color w:val="auto"/>
          <w:sz w:val="22"/>
          <w:szCs w:val="22"/>
        </w:rPr>
        <w:t>die</w:t>
      </w:r>
      <w:r w:rsidR="008C67ED">
        <w:rPr>
          <w:rFonts w:ascii="NB International Pro Medium" w:hAnsi="NB International Pro Medium" w:cs="Arial"/>
          <w:color w:val="auto"/>
          <w:sz w:val="22"/>
          <w:szCs w:val="22"/>
        </w:rPr>
        <w:t xml:space="preserve"> </w:t>
      </w:r>
      <w:r w:rsidR="002D0D1D">
        <w:rPr>
          <w:rFonts w:ascii="NB International Pro Medium" w:hAnsi="NB International Pro Medium" w:cs="Arial"/>
          <w:color w:val="auto"/>
          <w:sz w:val="22"/>
          <w:szCs w:val="22"/>
        </w:rPr>
        <w:t xml:space="preserve">Bereiche Holz, Glas, Stein und </w:t>
      </w:r>
      <w:r w:rsidR="005D4E47">
        <w:rPr>
          <w:rFonts w:ascii="NB International Pro Medium" w:hAnsi="NB International Pro Medium" w:cs="Arial"/>
          <w:color w:val="auto"/>
          <w:sz w:val="22"/>
          <w:szCs w:val="22"/>
        </w:rPr>
        <w:t>Kunststoff</w:t>
      </w:r>
      <w:r w:rsidR="00F5324C">
        <w:rPr>
          <w:rFonts w:ascii="NB International Pro Medium" w:hAnsi="NB International Pro Medium" w:cs="Arial"/>
          <w:color w:val="auto"/>
          <w:sz w:val="22"/>
          <w:szCs w:val="22"/>
        </w:rPr>
        <w:t xml:space="preserve"> mit einer </w:t>
      </w:r>
      <w:r w:rsidR="008C67ED">
        <w:rPr>
          <w:rFonts w:ascii="NB International Pro Medium" w:hAnsi="NB International Pro Medium" w:cs="Arial"/>
          <w:color w:val="auto"/>
          <w:sz w:val="22"/>
          <w:szCs w:val="22"/>
        </w:rPr>
        <w:t>breite</w:t>
      </w:r>
      <w:r w:rsidR="00F5324C">
        <w:rPr>
          <w:rFonts w:ascii="NB International Pro Medium" w:hAnsi="NB International Pro Medium" w:cs="Arial"/>
          <w:color w:val="auto"/>
          <w:sz w:val="22"/>
          <w:szCs w:val="22"/>
        </w:rPr>
        <w:t>n</w:t>
      </w:r>
      <w:r w:rsidR="008C67ED">
        <w:rPr>
          <w:rFonts w:ascii="NB International Pro Medium" w:hAnsi="NB International Pro Medium" w:cs="Arial"/>
          <w:color w:val="auto"/>
          <w:sz w:val="22"/>
          <w:szCs w:val="22"/>
        </w:rPr>
        <w:t xml:space="preserve"> Palette</w:t>
      </w:r>
      <w:r w:rsidR="007A3F53">
        <w:rPr>
          <w:rFonts w:ascii="NB International Pro Medium" w:hAnsi="NB International Pro Medium" w:cs="Arial"/>
          <w:color w:val="auto"/>
          <w:sz w:val="22"/>
          <w:szCs w:val="22"/>
        </w:rPr>
        <w:t xml:space="preserve"> innovat</w:t>
      </w:r>
      <w:r w:rsidR="002E13D8">
        <w:rPr>
          <w:rFonts w:ascii="NB International Pro Medium" w:hAnsi="NB International Pro Medium" w:cs="Arial"/>
          <w:color w:val="auto"/>
          <w:sz w:val="22"/>
          <w:szCs w:val="22"/>
        </w:rPr>
        <w:t>i</w:t>
      </w:r>
      <w:r w:rsidR="007A3F53">
        <w:rPr>
          <w:rFonts w:ascii="NB International Pro Medium" w:hAnsi="NB International Pro Medium" w:cs="Arial"/>
          <w:color w:val="auto"/>
          <w:sz w:val="22"/>
          <w:szCs w:val="22"/>
        </w:rPr>
        <w:t>ver T</w:t>
      </w:r>
      <w:r w:rsidR="002E13D8">
        <w:rPr>
          <w:rFonts w:ascii="NB International Pro Medium" w:hAnsi="NB International Pro Medium" w:cs="Arial"/>
          <w:color w:val="auto"/>
          <w:sz w:val="22"/>
          <w:szCs w:val="22"/>
        </w:rPr>
        <w:t>e</w:t>
      </w:r>
      <w:r w:rsidR="007A3F53">
        <w:rPr>
          <w:rFonts w:ascii="NB International Pro Medium" w:hAnsi="NB International Pro Medium" w:cs="Arial"/>
          <w:color w:val="auto"/>
          <w:sz w:val="22"/>
          <w:szCs w:val="22"/>
        </w:rPr>
        <w:t>chnol</w:t>
      </w:r>
      <w:r w:rsidR="002E13D8">
        <w:rPr>
          <w:rFonts w:ascii="NB International Pro Medium" w:hAnsi="NB International Pro Medium" w:cs="Arial"/>
          <w:color w:val="auto"/>
          <w:sz w:val="22"/>
          <w:szCs w:val="22"/>
        </w:rPr>
        <w:t>o</w:t>
      </w:r>
      <w:r w:rsidR="007A3F53">
        <w:rPr>
          <w:rFonts w:ascii="NB International Pro Medium" w:hAnsi="NB International Pro Medium" w:cs="Arial"/>
          <w:color w:val="auto"/>
          <w:sz w:val="22"/>
          <w:szCs w:val="22"/>
        </w:rPr>
        <w:t>gien.</w:t>
      </w:r>
    </w:p>
    <w:p w14:paraId="461335B8"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1" w:name="_Hlk47429894"/>
      <w:bookmarkEnd w:id="0"/>
    </w:p>
    <w:p w14:paraId="3EF9F50E" w14:textId="30D7EBAF" w:rsidR="00302AD5" w:rsidRDefault="00E52670" w:rsidP="00302AD5">
      <w:pPr>
        <w:pStyle w:val="Default"/>
        <w:spacing w:line="360" w:lineRule="auto"/>
        <w:ind w:left="3118" w:right="-425"/>
        <w:jc w:val="both"/>
        <w:rPr>
          <w:rFonts w:ascii="NB International Pro Book" w:hAnsi="NB International Pro Book" w:cs="Arial"/>
          <w:color w:val="auto"/>
          <w:sz w:val="22"/>
          <w:szCs w:val="22"/>
        </w:rPr>
      </w:pPr>
      <w:r w:rsidRPr="000C1778">
        <w:rPr>
          <w:rFonts w:ascii="NB International Pro" w:hAnsi="NB International Pro" w:cs="Arial"/>
          <w:iCs/>
          <w:color w:val="007276"/>
          <w:sz w:val="22"/>
          <w:szCs w:val="22"/>
        </w:rPr>
        <w:t xml:space="preserve">Nersingen, </w:t>
      </w:r>
      <w:r w:rsidR="00650BDD">
        <w:rPr>
          <w:rFonts w:ascii="NB International Pro" w:hAnsi="NB International Pro" w:cs="Arial"/>
          <w:iCs/>
          <w:color w:val="007276"/>
          <w:sz w:val="22"/>
          <w:szCs w:val="22"/>
        </w:rPr>
        <w:t>15</w:t>
      </w:r>
      <w:r w:rsidRPr="000C1778">
        <w:rPr>
          <w:rFonts w:ascii="NB International Pro" w:hAnsi="NB International Pro" w:cs="Arial"/>
          <w:iCs/>
          <w:color w:val="007276"/>
          <w:sz w:val="22"/>
          <w:szCs w:val="22"/>
        </w:rPr>
        <w:t>.0</w:t>
      </w:r>
      <w:r w:rsidR="00650BDD">
        <w:rPr>
          <w:rFonts w:ascii="NB International Pro" w:hAnsi="NB International Pro" w:cs="Arial"/>
          <w:iCs/>
          <w:color w:val="007276"/>
          <w:sz w:val="22"/>
          <w:szCs w:val="22"/>
        </w:rPr>
        <w:t>5</w:t>
      </w:r>
      <w:r w:rsidRPr="000C1778">
        <w:rPr>
          <w:rFonts w:ascii="NB International Pro" w:hAnsi="NB International Pro" w:cs="Arial"/>
          <w:iCs/>
          <w:color w:val="007276"/>
          <w:sz w:val="22"/>
          <w:szCs w:val="22"/>
        </w:rPr>
        <w:t>.202</w:t>
      </w:r>
      <w:r w:rsidR="00650BDD">
        <w:rPr>
          <w:rFonts w:ascii="NB International Pro" w:hAnsi="NB International Pro" w:cs="Arial"/>
          <w:iCs/>
          <w:color w:val="007276"/>
          <w:sz w:val="22"/>
          <w:szCs w:val="22"/>
        </w:rPr>
        <w:t>4</w:t>
      </w:r>
      <w:r w:rsidRPr="000C1778">
        <w:rPr>
          <w:rFonts w:ascii="NB International Pro" w:hAnsi="NB International Pro" w:cs="Arial"/>
          <w:iCs/>
          <w:color w:val="007276"/>
          <w:sz w:val="22"/>
          <w:szCs w:val="22"/>
        </w:rPr>
        <w:t xml:space="preserve"> – </w:t>
      </w:r>
      <w:r w:rsidR="00873C95">
        <w:rPr>
          <w:rFonts w:ascii="NB International Pro Book" w:hAnsi="NB International Pro Book" w:cs="Arial"/>
          <w:color w:val="auto"/>
          <w:sz w:val="22"/>
          <w:szCs w:val="22"/>
        </w:rPr>
        <w:t>Biesse stattet g</w:t>
      </w:r>
      <w:r w:rsidR="0051783A">
        <w:rPr>
          <w:rFonts w:ascii="NB International Pro Book" w:hAnsi="NB International Pro Book" w:cs="Arial"/>
          <w:color w:val="auto"/>
          <w:sz w:val="22"/>
          <w:szCs w:val="22"/>
        </w:rPr>
        <w:t>emeinsam</w:t>
      </w:r>
      <w:r w:rsidR="00716318">
        <w:rPr>
          <w:rFonts w:ascii="NB International Pro Book" w:hAnsi="NB International Pro Book" w:cs="Arial"/>
          <w:color w:val="auto"/>
          <w:sz w:val="22"/>
          <w:szCs w:val="22"/>
        </w:rPr>
        <w:t xml:space="preserve"> mit </w:t>
      </w:r>
      <w:r w:rsidR="000A48EA">
        <w:rPr>
          <w:rFonts w:ascii="NB International Pro Book" w:hAnsi="NB International Pro Book" w:cs="Arial"/>
          <w:color w:val="auto"/>
          <w:sz w:val="22"/>
          <w:szCs w:val="22"/>
        </w:rPr>
        <w:t>seinen</w:t>
      </w:r>
      <w:r w:rsidR="00716318">
        <w:rPr>
          <w:rFonts w:ascii="NB International Pro Book" w:hAnsi="NB International Pro Book" w:cs="Arial"/>
          <w:color w:val="auto"/>
          <w:sz w:val="22"/>
          <w:szCs w:val="22"/>
        </w:rPr>
        <w:t xml:space="preserve"> bewährten Partnern aus den </w:t>
      </w:r>
      <w:r w:rsidR="002E13D8" w:rsidRPr="002E13D8">
        <w:rPr>
          <w:rFonts w:ascii="NB International Pro Book" w:hAnsi="NB International Pro Book" w:cs="Arial"/>
          <w:color w:val="auto"/>
          <w:sz w:val="22"/>
          <w:szCs w:val="22"/>
        </w:rPr>
        <w:t xml:space="preserve">Bereichen Software und Werkzeug </w:t>
      </w:r>
      <w:r w:rsidR="007113A1">
        <w:rPr>
          <w:rFonts w:ascii="NB International Pro Book" w:hAnsi="NB International Pro Book" w:cs="Arial"/>
          <w:color w:val="auto"/>
          <w:sz w:val="22"/>
          <w:szCs w:val="22"/>
        </w:rPr>
        <w:t xml:space="preserve">die diesjährige Inside </w:t>
      </w:r>
      <w:r w:rsidR="00D666C9">
        <w:rPr>
          <w:rFonts w:ascii="NB International Pro Book" w:hAnsi="NB International Pro Book" w:cs="Arial"/>
          <w:color w:val="auto"/>
          <w:sz w:val="22"/>
          <w:szCs w:val="22"/>
        </w:rPr>
        <w:t>mit einem vollen Programm</w:t>
      </w:r>
      <w:r w:rsidR="00DB0CBF">
        <w:rPr>
          <w:rFonts w:ascii="NB International Pro Book" w:hAnsi="NB International Pro Book" w:cs="Arial"/>
          <w:color w:val="auto"/>
          <w:sz w:val="22"/>
          <w:szCs w:val="22"/>
        </w:rPr>
        <w:t xml:space="preserve"> und vielseitigen Maschinenlösungen aus</w:t>
      </w:r>
      <w:r w:rsidR="00D31E70">
        <w:rPr>
          <w:rFonts w:ascii="NB International Pro Book" w:hAnsi="NB International Pro Book" w:cs="Arial"/>
          <w:color w:val="auto"/>
          <w:sz w:val="22"/>
          <w:szCs w:val="22"/>
        </w:rPr>
        <w:t>.</w:t>
      </w:r>
      <w:r w:rsidR="00031489">
        <w:rPr>
          <w:rFonts w:ascii="NB International Pro Book" w:hAnsi="NB International Pro Book" w:cs="Arial"/>
          <w:color w:val="auto"/>
          <w:sz w:val="22"/>
          <w:szCs w:val="22"/>
        </w:rPr>
        <w:t xml:space="preserve"> </w:t>
      </w:r>
      <w:r w:rsidR="002B31CB">
        <w:rPr>
          <w:rFonts w:ascii="NB International Pro Book" w:hAnsi="NB International Pro Book" w:cs="Arial"/>
          <w:color w:val="auto"/>
          <w:sz w:val="22"/>
          <w:szCs w:val="22"/>
        </w:rPr>
        <w:t>Die Gäste erwartet e</w:t>
      </w:r>
      <w:r w:rsidR="00302AD5" w:rsidRPr="008669FE">
        <w:rPr>
          <w:rFonts w:ascii="NB International Pro Book" w:hAnsi="NB International Pro Book" w:cs="Arial"/>
          <w:color w:val="auto"/>
          <w:sz w:val="22"/>
          <w:szCs w:val="22"/>
        </w:rPr>
        <w:t>in</w:t>
      </w:r>
      <w:r w:rsidR="00302AD5">
        <w:rPr>
          <w:rFonts w:ascii="NB International Pro Book" w:hAnsi="NB International Pro Book" w:cs="Arial"/>
          <w:color w:val="auto"/>
          <w:sz w:val="22"/>
          <w:szCs w:val="22"/>
        </w:rPr>
        <w:t>e Messe</w:t>
      </w:r>
      <w:r w:rsidR="00302AD5" w:rsidRPr="008669FE">
        <w:rPr>
          <w:rFonts w:ascii="NB International Pro Book" w:hAnsi="NB International Pro Book" w:cs="Arial"/>
          <w:color w:val="auto"/>
          <w:sz w:val="22"/>
          <w:szCs w:val="22"/>
        </w:rPr>
        <w:t xml:space="preserve"> </w:t>
      </w:r>
      <w:r w:rsidR="009D2377" w:rsidRPr="009D2377">
        <w:rPr>
          <w:rFonts w:ascii="NB International Pro Book" w:hAnsi="NB International Pro Book" w:cs="Arial"/>
          <w:color w:val="auto"/>
          <w:sz w:val="22"/>
          <w:szCs w:val="22"/>
        </w:rPr>
        <w:t xml:space="preserve">in angenehmer sommerlicher Atmosphäre </w:t>
      </w:r>
      <w:r w:rsidR="00302AD5" w:rsidRPr="008669FE">
        <w:rPr>
          <w:rFonts w:ascii="NB International Pro Book" w:hAnsi="NB International Pro Book" w:cs="Arial"/>
          <w:color w:val="auto"/>
          <w:sz w:val="22"/>
          <w:szCs w:val="22"/>
        </w:rPr>
        <w:t xml:space="preserve">voller Innovationen, Inspiration und </w:t>
      </w:r>
      <w:r w:rsidR="000C7654">
        <w:rPr>
          <w:rFonts w:ascii="NB International Pro Book" w:hAnsi="NB International Pro Book" w:cs="Arial"/>
          <w:color w:val="auto"/>
          <w:sz w:val="22"/>
          <w:szCs w:val="22"/>
        </w:rPr>
        <w:t>zukunftsweisender</w:t>
      </w:r>
      <w:r w:rsidR="00302AD5" w:rsidRPr="008669FE">
        <w:rPr>
          <w:rFonts w:ascii="NB International Pro Book" w:hAnsi="NB International Pro Book" w:cs="Arial"/>
          <w:color w:val="auto"/>
          <w:sz w:val="22"/>
          <w:szCs w:val="22"/>
        </w:rPr>
        <w:t xml:space="preserve"> Technologien der Holz-, Glas-, Stein- und Kunststoff-Bearbeitung</w:t>
      </w:r>
      <w:r w:rsidR="00031489">
        <w:rPr>
          <w:rFonts w:ascii="NB International Pro Book" w:hAnsi="NB International Pro Book" w:cs="Arial"/>
          <w:color w:val="auto"/>
          <w:sz w:val="22"/>
          <w:szCs w:val="22"/>
        </w:rPr>
        <w:t xml:space="preserve">. </w:t>
      </w:r>
      <w:r w:rsidR="00F67BE3">
        <w:rPr>
          <w:rFonts w:ascii="NB International Pro Book" w:hAnsi="NB International Pro Book" w:cs="Arial"/>
          <w:color w:val="auto"/>
          <w:sz w:val="22"/>
          <w:szCs w:val="22"/>
        </w:rPr>
        <w:t>Die Maschinen im</w:t>
      </w:r>
      <w:r w:rsidR="00B43ABB">
        <w:rPr>
          <w:rFonts w:ascii="NB International Pro Book" w:hAnsi="NB International Pro Book" w:cs="Arial"/>
          <w:color w:val="auto"/>
          <w:sz w:val="22"/>
          <w:szCs w:val="22"/>
        </w:rPr>
        <w:t xml:space="preserve"> Showroom</w:t>
      </w:r>
      <w:r w:rsidR="00F67BE3">
        <w:rPr>
          <w:rFonts w:ascii="NB International Pro Book" w:hAnsi="NB International Pro Book" w:cs="Arial"/>
          <w:color w:val="auto"/>
          <w:sz w:val="22"/>
          <w:szCs w:val="22"/>
        </w:rPr>
        <w:t xml:space="preserve"> laufen während der </w:t>
      </w:r>
      <w:r w:rsidR="002849C1">
        <w:rPr>
          <w:rFonts w:ascii="NB International Pro Book" w:hAnsi="NB International Pro Book" w:cs="Arial"/>
          <w:color w:val="auto"/>
          <w:sz w:val="22"/>
          <w:szCs w:val="22"/>
        </w:rPr>
        <w:t xml:space="preserve">zweitägigen </w:t>
      </w:r>
      <w:r w:rsidR="007260B2">
        <w:rPr>
          <w:rFonts w:ascii="NB International Pro Book" w:hAnsi="NB International Pro Book" w:cs="Arial"/>
          <w:color w:val="auto"/>
          <w:sz w:val="22"/>
          <w:szCs w:val="22"/>
        </w:rPr>
        <w:t>Veranstaltung auf</w:t>
      </w:r>
      <w:r w:rsidR="00F67BE3">
        <w:rPr>
          <w:rFonts w:ascii="NB International Pro Book" w:hAnsi="NB International Pro Book" w:cs="Arial"/>
          <w:color w:val="auto"/>
          <w:sz w:val="22"/>
          <w:szCs w:val="22"/>
        </w:rPr>
        <w:t xml:space="preserve"> Hochtouren </w:t>
      </w:r>
      <w:r w:rsidR="00865FAF">
        <w:rPr>
          <w:rFonts w:ascii="NB International Pro Book" w:hAnsi="NB International Pro Book" w:cs="Arial"/>
          <w:color w:val="auto"/>
          <w:sz w:val="22"/>
          <w:szCs w:val="22"/>
        </w:rPr>
        <w:t>– Biesse präsentiert de</w:t>
      </w:r>
      <w:r w:rsidR="00456F5F">
        <w:rPr>
          <w:rFonts w:ascii="NB International Pro Book" w:hAnsi="NB International Pro Book" w:cs="Arial"/>
          <w:color w:val="auto"/>
          <w:sz w:val="22"/>
          <w:szCs w:val="22"/>
        </w:rPr>
        <w:t xml:space="preserve">m Publikum </w:t>
      </w:r>
      <w:r w:rsidR="002849C1">
        <w:rPr>
          <w:rFonts w:ascii="NB International Pro Book" w:hAnsi="NB International Pro Book" w:cs="Arial"/>
          <w:color w:val="auto"/>
          <w:sz w:val="22"/>
          <w:szCs w:val="22"/>
        </w:rPr>
        <w:t xml:space="preserve">eine repräsentative Auswahl aus </w:t>
      </w:r>
      <w:r w:rsidR="000F273F">
        <w:rPr>
          <w:rFonts w:ascii="NB International Pro Book" w:hAnsi="NB International Pro Book" w:cs="Arial"/>
          <w:color w:val="auto"/>
          <w:sz w:val="22"/>
          <w:szCs w:val="22"/>
        </w:rPr>
        <w:t>sein</w:t>
      </w:r>
      <w:r w:rsidR="002849C1">
        <w:rPr>
          <w:rFonts w:ascii="NB International Pro Book" w:hAnsi="NB International Pro Book" w:cs="Arial"/>
          <w:color w:val="auto"/>
          <w:sz w:val="22"/>
          <w:szCs w:val="22"/>
        </w:rPr>
        <w:t xml:space="preserve">em breit </w:t>
      </w:r>
      <w:r w:rsidR="007260B2">
        <w:rPr>
          <w:rFonts w:ascii="NB International Pro Book" w:hAnsi="NB International Pro Book" w:cs="Arial"/>
          <w:color w:val="auto"/>
          <w:sz w:val="22"/>
          <w:szCs w:val="22"/>
        </w:rPr>
        <w:t>gefächerten</w:t>
      </w:r>
      <w:r w:rsidR="002849C1">
        <w:rPr>
          <w:rFonts w:ascii="NB International Pro Book" w:hAnsi="NB International Pro Book" w:cs="Arial"/>
          <w:color w:val="auto"/>
          <w:sz w:val="22"/>
          <w:szCs w:val="22"/>
        </w:rPr>
        <w:t xml:space="preserve"> Portfolio. </w:t>
      </w:r>
      <w:r w:rsidR="000F273F" w:rsidRPr="009D2377">
        <w:rPr>
          <w:rFonts w:ascii="NB International Pro Book" w:hAnsi="NB International Pro Book" w:cs="Arial"/>
          <w:color w:val="auto"/>
          <w:sz w:val="22"/>
          <w:szCs w:val="22"/>
        </w:rPr>
        <w:t xml:space="preserve">Für die Sparte </w:t>
      </w:r>
      <w:r w:rsidR="002919C4" w:rsidRPr="009D2377">
        <w:rPr>
          <w:rFonts w:ascii="NB International Pro Book" w:hAnsi="NB International Pro Book" w:cs="Arial"/>
          <w:color w:val="auto"/>
          <w:sz w:val="22"/>
          <w:szCs w:val="22"/>
        </w:rPr>
        <w:t xml:space="preserve">Holz </w:t>
      </w:r>
      <w:r w:rsidR="000F273F" w:rsidRPr="009D2377">
        <w:rPr>
          <w:rFonts w:ascii="NB International Pro Book" w:hAnsi="NB International Pro Book" w:cs="Arial"/>
          <w:color w:val="auto"/>
          <w:sz w:val="22"/>
          <w:szCs w:val="22"/>
        </w:rPr>
        <w:t>zeigen die</w:t>
      </w:r>
      <w:r w:rsidR="002919C4" w:rsidRPr="009D2377">
        <w:rPr>
          <w:rFonts w:ascii="NB International Pro Book" w:hAnsi="NB International Pro Book" w:cs="Arial"/>
          <w:color w:val="auto"/>
          <w:sz w:val="22"/>
          <w:szCs w:val="22"/>
        </w:rPr>
        <w:t xml:space="preserve"> bewährten CNC-Fräsmaschinen Rover und Winline, die Plattenaufteilsäge Selco, </w:t>
      </w:r>
      <w:r w:rsidR="007C5EC7" w:rsidRPr="009D2377">
        <w:rPr>
          <w:rFonts w:ascii="NB International Pro Book" w:hAnsi="NB International Pro Book" w:cs="Arial"/>
          <w:color w:val="auto"/>
          <w:sz w:val="22"/>
          <w:szCs w:val="22"/>
        </w:rPr>
        <w:t>eine Auswahl</w:t>
      </w:r>
      <w:r w:rsidR="007346AE" w:rsidRPr="009D2377">
        <w:rPr>
          <w:rFonts w:ascii="NB International Pro Book" w:hAnsi="NB International Pro Book" w:cs="Arial"/>
          <w:color w:val="auto"/>
          <w:sz w:val="22"/>
          <w:szCs w:val="22"/>
        </w:rPr>
        <w:t xml:space="preserve"> von </w:t>
      </w:r>
      <w:r w:rsidR="002919C4" w:rsidRPr="009D2377">
        <w:rPr>
          <w:rFonts w:ascii="NB International Pro Book" w:hAnsi="NB International Pro Book" w:cs="Arial"/>
          <w:color w:val="auto"/>
          <w:sz w:val="22"/>
          <w:szCs w:val="22"/>
        </w:rPr>
        <w:t>Kantenanleimmaschinen der Akron- und Stream-Baureihe</w:t>
      </w:r>
      <w:r w:rsidR="00051C50" w:rsidRPr="009D2377">
        <w:rPr>
          <w:rFonts w:ascii="NB International Pro Book" w:hAnsi="NB International Pro Book" w:cs="Arial"/>
          <w:color w:val="auto"/>
          <w:sz w:val="22"/>
          <w:szCs w:val="22"/>
        </w:rPr>
        <w:t>n</w:t>
      </w:r>
      <w:r w:rsidR="002919C4" w:rsidRPr="009D2377">
        <w:rPr>
          <w:rFonts w:ascii="NB International Pro Book" w:hAnsi="NB International Pro Book" w:cs="Arial"/>
          <w:color w:val="auto"/>
          <w:sz w:val="22"/>
          <w:szCs w:val="22"/>
        </w:rPr>
        <w:t xml:space="preserve">, zwei Brema-Bohrmaschinen </w:t>
      </w:r>
      <w:r w:rsidR="007346AE" w:rsidRPr="009D2377">
        <w:rPr>
          <w:rFonts w:ascii="NB International Pro Book" w:hAnsi="NB International Pro Book" w:cs="Arial"/>
          <w:color w:val="auto"/>
          <w:sz w:val="22"/>
          <w:szCs w:val="22"/>
        </w:rPr>
        <w:t>sowie</w:t>
      </w:r>
      <w:r w:rsidR="002919C4" w:rsidRPr="009D2377">
        <w:rPr>
          <w:rFonts w:ascii="NB International Pro Book" w:hAnsi="NB International Pro Book" w:cs="Arial"/>
          <w:color w:val="auto"/>
          <w:sz w:val="22"/>
          <w:szCs w:val="22"/>
        </w:rPr>
        <w:t xml:space="preserve"> </w:t>
      </w:r>
      <w:r w:rsidR="00031489" w:rsidRPr="009D2377">
        <w:rPr>
          <w:rFonts w:ascii="NB International Pro Book" w:hAnsi="NB International Pro Book" w:cs="Arial"/>
          <w:color w:val="auto"/>
          <w:sz w:val="22"/>
          <w:szCs w:val="22"/>
        </w:rPr>
        <w:t>das automatische Winstore-Lager</w:t>
      </w:r>
      <w:r w:rsidR="006A7FC7" w:rsidRPr="009D2377">
        <w:rPr>
          <w:rFonts w:ascii="NB International Pro Book" w:hAnsi="NB International Pro Book" w:cs="Arial"/>
          <w:color w:val="auto"/>
          <w:sz w:val="22"/>
          <w:szCs w:val="22"/>
        </w:rPr>
        <w:t xml:space="preserve"> ihre </w:t>
      </w:r>
      <w:r w:rsidR="00456F5F" w:rsidRPr="009D2377">
        <w:rPr>
          <w:rFonts w:ascii="NB International Pro Book" w:hAnsi="NB International Pro Book" w:cs="Arial"/>
          <w:color w:val="auto"/>
          <w:sz w:val="22"/>
          <w:szCs w:val="22"/>
        </w:rPr>
        <w:t xml:space="preserve">vielseitigen </w:t>
      </w:r>
      <w:r w:rsidR="006A7FC7" w:rsidRPr="009D2377">
        <w:rPr>
          <w:rFonts w:ascii="NB International Pro Book" w:hAnsi="NB International Pro Book" w:cs="Arial"/>
          <w:color w:val="auto"/>
          <w:sz w:val="22"/>
          <w:szCs w:val="22"/>
        </w:rPr>
        <w:t>Stärken</w:t>
      </w:r>
      <w:r w:rsidR="002919C4" w:rsidRPr="009D2377">
        <w:rPr>
          <w:rFonts w:ascii="NB International Pro Book" w:hAnsi="NB International Pro Book" w:cs="Arial"/>
          <w:color w:val="auto"/>
          <w:sz w:val="22"/>
          <w:szCs w:val="22"/>
        </w:rPr>
        <w:t xml:space="preserve">. Für die Kunststoffbearbeitung </w:t>
      </w:r>
      <w:r w:rsidR="00031489" w:rsidRPr="009D2377">
        <w:rPr>
          <w:rFonts w:ascii="NB International Pro Book" w:hAnsi="NB International Pro Book" w:cs="Arial"/>
          <w:color w:val="auto"/>
          <w:sz w:val="22"/>
          <w:szCs w:val="22"/>
        </w:rPr>
        <w:t>fräsen und schneiden</w:t>
      </w:r>
      <w:r w:rsidR="002919C4" w:rsidRPr="009D2377">
        <w:rPr>
          <w:rFonts w:ascii="NB International Pro Book" w:hAnsi="NB International Pro Book" w:cs="Arial"/>
          <w:color w:val="auto"/>
          <w:sz w:val="22"/>
          <w:szCs w:val="22"/>
        </w:rPr>
        <w:t xml:space="preserve"> eine Rover A und eine Materia CL,</w:t>
      </w:r>
      <w:r w:rsidR="00C736D7" w:rsidRPr="009D2377">
        <w:rPr>
          <w:rFonts w:ascii="NB International Pro Book" w:hAnsi="NB International Pro Book" w:cs="Arial"/>
          <w:color w:val="auto"/>
          <w:sz w:val="22"/>
          <w:szCs w:val="22"/>
        </w:rPr>
        <w:t xml:space="preserve"> </w:t>
      </w:r>
      <w:r w:rsidR="00456F5F" w:rsidRPr="009D2377">
        <w:rPr>
          <w:rFonts w:ascii="NB International Pro Book" w:hAnsi="NB International Pro Book" w:cs="Arial"/>
          <w:color w:val="auto"/>
          <w:sz w:val="22"/>
          <w:szCs w:val="22"/>
        </w:rPr>
        <w:t>während im</w:t>
      </w:r>
      <w:r w:rsidR="002919C4" w:rsidRPr="009D2377">
        <w:rPr>
          <w:rFonts w:ascii="NB International Pro Book" w:hAnsi="NB International Pro Book" w:cs="Arial"/>
          <w:color w:val="auto"/>
          <w:sz w:val="22"/>
          <w:szCs w:val="22"/>
        </w:rPr>
        <w:t xml:space="preserve"> Glas- und Steinbereich die Genius CT-A, eine Smart 625 und eine Master One </w:t>
      </w:r>
      <w:r w:rsidR="00C736D7" w:rsidRPr="009D2377">
        <w:rPr>
          <w:rFonts w:ascii="NB International Pro Book" w:hAnsi="NB International Pro Book" w:cs="Arial"/>
          <w:color w:val="auto"/>
          <w:sz w:val="22"/>
          <w:szCs w:val="22"/>
        </w:rPr>
        <w:t>glänzen</w:t>
      </w:r>
      <w:r w:rsidR="002919C4" w:rsidRPr="009D2377">
        <w:rPr>
          <w:rFonts w:ascii="NB International Pro Book" w:hAnsi="NB International Pro Book" w:cs="Arial"/>
          <w:color w:val="auto"/>
          <w:sz w:val="22"/>
          <w:szCs w:val="22"/>
        </w:rPr>
        <w:t>.</w:t>
      </w:r>
      <w:r w:rsidR="00F71B2D" w:rsidRPr="009D2377">
        <w:rPr>
          <w:rFonts w:ascii="NB International Pro Book" w:hAnsi="NB International Pro Book" w:cs="Arial"/>
          <w:color w:val="auto"/>
          <w:sz w:val="22"/>
          <w:szCs w:val="22"/>
        </w:rPr>
        <w:t xml:space="preserve"> </w:t>
      </w:r>
      <w:r w:rsidR="00EA743E" w:rsidRPr="00EA743E">
        <w:rPr>
          <w:rFonts w:ascii="NB International Pro Book" w:hAnsi="NB International Pro Book" w:cs="Arial"/>
          <w:color w:val="auto"/>
          <w:sz w:val="22"/>
          <w:szCs w:val="22"/>
        </w:rPr>
        <w:t>Die Werkstoffexperten von Biesse freuen sich auf den regen Austausch mit den fachkundigen Besuchern und auf intensive Beratungsgespräche in entspannter Atmosphäre.</w:t>
      </w:r>
      <w:r w:rsidR="00A23342">
        <w:rPr>
          <w:rFonts w:ascii="NB International Pro Book" w:hAnsi="NB International Pro Book" w:cs="Arial"/>
          <w:color w:val="auto"/>
          <w:sz w:val="22"/>
          <w:szCs w:val="22"/>
        </w:rPr>
        <w:t xml:space="preserve"> </w:t>
      </w:r>
      <w:r w:rsidR="00F15F20">
        <w:rPr>
          <w:rFonts w:ascii="NB International Pro Book" w:hAnsi="NB International Pro Book" w:cs="Arial"/>
          <w:color w:val="auto"/>
          <w:sz w:val="22"/>
          <w:szCs w:val="22"/>
        </w:rPr>
        <w:t>Neben der</w:t>
      </w:r>
      <w:r w:rsidR="00302AD5" w:rsidRPr="008669FE">
        <w:rPr>
          <w:rFonts w:ascii="NB International Pro Book" w:hAnsi="NB International Pro Book" w:cs="Arial"/>
          <w:color w:val="auto"/>
          <w:sz w:val="22"/>
          <w:szCs w:val="22"/>
        </w:rPr>
        <w:t xml:space="preserve"> Welt modernster Fertigungstechnologie </w:t>
      </w:r>
      <w:r w:rsidR="00F15F20">
        <w:rPr>
          <w:rFonts w:ascii="NB International Pro Book" w:hAnsi="NB International Pro Book" w:cs="Arial"/>
          <w:color w:val="auto"/>
          <w:sz w:val="22"/>
          <w:szCs w:val="22"/>
        </w:rPr>
        <w:t>können die Gäste</w:t>
      </w:r>
      <w:r w:rsidR="00A23342">
        <w:rPr>
          <w:rFonts w:ascii="NB International Pro Book" w:hAnsi="NB International Pro Book" w:cs="Arial"/>
          <w:color w:val="auto"/>
          <w:sz w:val="22"/>
          <w:szCs w:val="22"/>
        </w:rPr>
        <w:t xml:space="preserve"> e</w:t>
      </w:r>
      <w:r w:rsidR="00302AD5" w:rsidRPr="008669FE">
        <w:rPr>
          <w:rFonts w:ascii="NB International Pro Book" w:hAnsi="NB International Pro Book" w:cs="Arial"/>
          <w:color w:val="auto"/>
          <w:sz w:val="22"/>
          <w:szCs w:val="22"/>
        </w:rPr>
        <w:t>rfrischende Getränke</w:t>
      </w:r>
      <w:r w:rsidR="004E5611">
        <w:rPr>
          <w:rFonts w:ascii="NB International Pro Book" w:hAnsi="NB International Pro Book" w:cs="Arial"/>
          <w:color w:val="auto"/>
          <w:sz w:val="22"/>
          <w:szCs w:val="22"/>
        </w:rPr>
        <w:t>,</w:t>
      </w:r>
      <w:r w:rsidR="007E4564">
        <w:rPr>
          <w:rFonts w:ascii="NB International Pro Book" w:hAnsi="NB International Pro Book" w:cs="Arial"/>
          <w:color w:val="auto"/>
          <w:sz w:val="22"/>
          <w:szCs w:val="22"/>
        </w:rPr>
        <w:t xml:space="preserve"> </w:t>
      </w:r>
      <w:r w:rsidR="007E4564">
        <w:rPr>
          <w:rFonts w:ascii="NB International Pro Book" w:hAnsi="NB International Pro Book" w:cs="Arial"/>
          <w:color w:val="auto"/>
          <w:sz w:val="22"/>
          <w:szCs w:val="22"/>
        </w:rPr>
        <w:lastRenderedPageBreak/>
        <w:t>l</w:t>
      </w:r>
      <w:r w:rsidR="00302AD5" w:rsidRPr="008669FE">
        <w:rPr>
          <w:rFonts w:ascii="NB International Pro Book" w:hAnsi="NB International Pro Book" w:cs="Arial"/>
          <w:color w:val="auto"/>
          <w:sz w:val="22"/>
          <w:szCs w:val="22"/>
        </w:rPr>
        <w:t>eckere</w:t>
      </w:r>
      <w:r w:rsidR="007E4564">
        <w:rPr>
          <w:rFonts w:ascii="NB International Pro Book" w:hAnsi="NB International Pro Book" w:cs="Arial"/>
          <w:color w:val="auto"/>
          <w:sz w:val="22"/>
          <w:szCs w:val="22"/>
        </w:rPr>
        <w:t>s</w:t>
      </w:r>
      <w:r w:rsidR="00302AD5" w:rsidRPr="008669FE">
        <w:rPr>
          <w:rFonts w:ascii="NB International Pro Book" w:hAnsi="NB International Pro Book" w:cs="Arial"/>
          <w:color w:val="auto"/>
          <w:sz w:val="22"/>
          <w:szCs w:val="22"/>
        </w:rPr>
        <w:t xml:space="preserve"> Essen </w:t>
      </w:r>
      <w:r w:rsidR="007E4564">
        <w:rPr>
          <w:rFonts w:ascii="NB International Pro Book" w:hAnsi="NB International Pro Book" w:cs="Arial"/>
          <w:color w:val="auto"/>
          <w:sz w:val="22"/>
          <w:szCs w:val="22"/>
        </w:rPr>
        <w:t>genießen</w:t>
      </w:r>
      <w:r w:rsidR="00A23342">
        <w:rPr>
          <w:rFonts w:ascii="NB International Pro Book" w:hAnsi="NB International Pro Book" w:cs="Arial"/>
          <w:color w:val="auto"/>
          <w:sz w:val="22"/>
          <w:szCs w:val="22"/>
        </w:rPr>
        <w:t>,</w:t>
      </w:r>
      <w:r w:rsidR="007E4564">
        <w:rPr>
          <w:rFonts w:ascii="NB International Pro Book" w:hAnsi="NB International Pro Book" w:cs="Arial"/>
          <w:color w:val="auto"/>
          <w:sz w:val="22"/>
          <w:szCs w:val="22"/>
        </w:rPr>
        <w:t xml:space="preserve"> mit </w:t>
      </w:r>
      <w:r w:rsidR="00302AD5" w:rsidRPr="008669FE">
        <w:rPr>
          <w:rFonts w:ascii="NB International Pro Book" w:hAnsi="NB International Pro Book" w:cs="Arial"/>
          <w:color w:val="auto"/>
          <w:sz w:val="22"/>
          <w:szCs w:val="22"/>
        </w:rPr>
        <w:t>Branchenkollegen Kontakte</w:t>
      </w:r>
      <w:r w:rsidR="00A23342">
        <w:rPr>
          <w:rFonts w:ascii="NB International Pro Book" w:hAnsi="NB International Pro Book" w:cs="Arial"/>
          <w:color w:val="auto"/>
          <w:sz w:val="22"/>
          <w:szCs w:val="22"/>
        </w:rPr>
        <w:t xml:space="preserve"> </w:t>
      </w:r>
      <w:r w:rsidR="00302AD5" w:rsidRPr="008669FE">
        <w:rPr>
          <w:rFonts w:ascii="NB International Pro Book" w:hAnsi="NB International Pro Book" w:cs="Arial"/>
          <w:color w:val="auto"/>
          <w:sz w:val="22"/>
          <w:szCs w:val="22"/>
        </w:rPr>
        <w:t xml:space="preserve">knüpfen </w:t>
      </w:r>
      <w:r w:rsidR="00A23342">
        <w:rPr>
          <w:rFonts w:ascii="NB International Pro Book" w:hAnsi="NB International Pro Book" w:cs="Arial"/>
          <w:color w:val="auto"/>
          <w:sz w:val="22"/>
          <w:szCs w:val="22"/>
        </w:rPr>
        <w:t>oder</w:t>
      </w:r>
      <w:r w:rsidR="00302AD5" w:rsidRPr="008669FE">
        <w:rPr>
          <w:rFonts w:ascii="NB International Pro Book" w:hAnsi="NB International Pro Book" w:cs="Arial"/>
          <w:color w:val="auto"/>
          <w:sz w:val="22"/>
          <w:szCs w:val="22"/>
        </w:rPr>
        <w:t xml:space="preserve"> sich über die neuesten Trends auszutauschen.</w:t>
      </w:r>
    </w:p>
    <w:p w14:paraId="40525383" w14:textId="77777777" w:rsidR="005E2AF3" w:rsidRDefault="005E2AF3" w:rsidP="002E13D8">
      <w:pPr>
        <w:pStyle w:val="Default"/>
        <w:spacing w:line="360" w:lineRule="auto"/>
        <w:ind w:left="3118" w:right="-425"/>
        <w:jc w:val="both"/>
        <w:rPr>
          <w:rFonts w:ascii="NB International Pro Book" w:hAnsi="NB International Pro Book" w:cs="Arial"/>
          <w:color w:val="auto"/>
          <w:sz w:val="22"/>
          <w:szCs w:val="22"/>
        </w:rPr>
      </w:pPr>
    </w:p>
    <w:p w14:paraId="358EB258" w14:textId="6AB4D365" w:rsidR="000E75ED" w:rsidRPr="004D43D4" w:rsidRDefault="004E5611" w:rsidP="002E13D8">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Workshop:</w:t>
      </w:r>
      <w:r w:rsidR="002107A8">
        <w:rPr>
          <w:rFonts w:ascii="NB International Pro Medium" w:hAnsi="NB International Pro Medium" w:cs="Arial"/>
          <w:color w:val="auto"/>
          <w:sz w:val="22"/>
          <w:szCs w:val="22"/>
        </w:rPr>
        <w:t xml:space="preserve"> Schalungsbau</w:t>
      </w:r>
    </w:p>
    <w:p w14:paraId="7C8C2DD6" w14:textId="0386F69C" w:rsidR="005E2AF3" w:rsidRDefault="004E5611" w:rsidP="005E2AF3">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Ergänzt wird die Messe durch</w:t>
      </w:r>
      <w:r w:rsidR="001859AD">
        <w:rPr>
          <w:rFonts w:ascii="NB International Pro Book" w:hAnsi="NB International Pro Book" w:cs="Arial"/>
          <w:color w:val="auto"/>
          <w:sz w:val="22"/>
          <w:szCs w:val="22"/>
        </w:rPr>
        <w:t xml:space="preserve"> Workshops </w:t>
      </w:r>
      <w:r w:rsidR="00F26EFC">
        <w:rPr>
          <w:rFonts w:ascii="NB International Pro Book" w:hAnsi="NB International Pro Book" w:cs="Arial"/>
          <w:color w:val="auto"/>
          <w:sz w:val="22"/>
          <w:szCs w:val="22"/>
        </w:rPr>
        <w:t>zu</w:t>
      </w:r>
      <w:r w:rsidR="001859AD">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 xml:space="preserve">aktuell </w:t>
      </w:r>
      <w:r w:rsidR="001859AD">
        <w:rPr>
          <w:rFonts w:ascii="NB International Pro Book" w:hAnsi="NB International Pro Book" w:cs="Arial"/>
          <w:color w:val="auto"/>
          <w:sz w:val="22"/>
          <w:szCs w:val="22"/>
        </w:rPr>
        <w:t>relevanten Themen</w:t>
      </w:r>
      <w:r w:rsidR="00F26EFC">
        <w:rPr>
          <w:rFonts w:ascii="NB International Pro Book" w:hAnsi="NB International Pro Book" w:cs="Arial"/>
          <w:color w:val="auto"/>
          <w:sz w:val="22"/>
          <w:szCs w:val="22"/>
        </w:rPr>
        <w:t>. Dieses Jahr dürfen</w:t>
      </w:r>
      <w:r w:rsidR="007A0A7F">
        <w:rPr>
          <w:rFonts w:ascii="NB International Pro Book" w:hAnsi="NB International Pro Book" w:cs="Arial"/>
          <w:color w:val="auto"/>
          <w:sz w:val="22"/>
          <w:szCs w:val="22"/>
        </w:rPr>
        <w:t xml:space="preserve"> </w:t>
      </w:r>
      <w:r w:rsidR="009506A8">
        <w:rPr>
          <w:rFonts w:ascii="NB International Pro Book" w:hAnsi="NB International Pro Book" w:cs="Arial"/>
          <w:color w:val="auto"/>
          <w:sz w:val="22"/>
          <w:szCs w:val="22"/>
        </w:rPr>
        <w:t>b</w:t>
      </w:r>
      <w:r w:rsidR="00F26EFC">
        <w:rPr>
          <w:rFonts w:ascii="NB International Pro Book" w:hAnsi="NB International Pro Book" w:cs="Arial"/>
          <w:color w:val="auto"/>
          <w:sz w:val="22"/>
          <w:szCs w:val="22"/>
        </w:rPr>
        <w:t>auaffine</w:t>
      </w:r>
      <w:r w:rsidR="00E80056">
        <w:rPr>
          <w:rFonts w:ascii="NB International Pro Book" w:hAnsi="NB International Pro Book" w:cs="Arial"/>
          <w:color w:val="auto"/>
          <w:sz w:val="22"/>
          <w:szCs w:val="22"/>
        </w:rPr>
        <w:t xml:space="preserve"> Holz</w:t>
      </w:r>
      <w:r w:rsidR="00916DD8">
        <w:rPr>
          <w:rFonts w:ascii="NB International Pro Book" w:hAnsi="NB International Pro Book" w:cs="Arial"/>
          <w:color w:val="auto"/>
          <w:sz w:val="22"/>
          <w:szCs w:val="22"/>
        </w:rPr>
        <w:t>fachwerker</w:t>
      </w:r>
      <w:r w:rsidR="00E80056">
        <w:rPr>
          <w:rFonts w:ascii="NB International Pro Book" w:hAnsi="NB International Pro Book" w:cs="Arial"/>
          <w:color w:val="auto"/>
          <w:sz w:val="22"/>
          <w:szCs w:val="22"/>
        </w:rPr>
        <w:t xml:space="preserve"> die </w:t>
      </w:r>
      <w:r w:rsidR="005E2AF3" w:rsidRPr="005E2AF3">
        <w:rPr>
          <w:rFonts w:ascii="NB International Pro Book" w:hAnsi="NB International Pro Book" w:cs="Arial"/>
          <w:color w:val="auto"/>
          <w:sz w:val="22"/>
          <w:szCs w:val="22"/>
        </w:rPr>
        <w:t xml:space="preserve">Kunst der </w:t>
      </w:r>
      <w:r w:rsidR="00214062">
        <w:rPr>
          <w:rFonts w:ascii="NB International Pro Book" w:hAnsi="NB International Pro Book" w:cs="Arial"/>
          <w:color w:val="auto"/>
          <w:sz w:val="22"/>
          <w:szCs w:val="22"/>
        </w:rPr>
        <w:t xml:space="preserve">Herstellung und Verwendung von </w:t>
      </w:r>
      <w:r w:rsidR="005E2AF3" w:rsidRPr="005E2AF3">
        <w:rPr>
          <w:rFonts w:ascii="NB International Pro Book" w:hAnsi="NB International Pro Book" w:cs="Arial"/>
          <w:color w:val="auto"/>
          <w:sz w:val="22"/>
          <w:szCs w:val="22"/>
        </w:rPr>
        <w:t xml:space="preserve">Sonderschalungen </w:t>
      </w:r>
      <w:r w:rsidR="0087146A">
        <w:rPr>
          <w:rFonts w:ascii="NB International Pro Book" w:hAnsi="NB International Pro Book" w:cs="Arial"/>
          <w:color w:val="auto"/>
          <w:sz w:val="22"/>
          <w:szCs w:val="22"/>
        </w:rPr>
        <w:t>für die Aushärtung</w:t>
      </w:r>
      <w:r w:rsidR="003C2E17">
        <w:rPr>
          <w:rFonts w:ascii="NB International Pro Book" w:hAnsi="NB International Pro Book" w:cs="Arial"/>
          <w:color w:val="auto"/>
          <w:sz w:val="22"/>
          <w:szCs w:val="22"/>
        </w:rPr>
        <w:t xml:space="preserve"> von Beton </w:t>
      </w:r>
      <w:r w:rsidR="005E2AF3" w:rsidRPr="005E2AF3">
        <w:rPr>
          <w:rFonts w:ascii="NB International Pro Book" w:hAnsi="NB International Pro Book" w:cs="Arial"/>
          <w:color w:val="auto"/>
          <w:sz w:val="22"/>
          <w:szCs w:val="22"/>
        </w:rPr>
        <w:t>i</w:t>
      </w:r>
      <w:r w:rsidR="003C2E17">
        <w:rPr>
          <w:rFonts w:ascii="NB International Pro Book" w:hAnsi="NB International Pro Book" w:cs="Arial"/>
          <w:color w:val="auto"/>
          <w:sz w:val="22"/>
          <w:szCs w:val="22"/>
        </w:rPr>
        <w:t>m</w:t>
      </w:r>
      <w:r w:rsidR="005E2AF3" w:rsidRPr="005E2AF3">
        <w:rPr>
          <w:rFonts w:ascii="NB International Pro Book" w:hAnsi="NB International Pro Book" w:cs="Arial"/>
          <w:color w:val="auto"/>
          <w:sz w:val="22"/>
          <w:szCs w:val="22"/>
        </w:rPr>
        <w:t xml:space="preserve"> exklusiven Workshop</w:t>
      </w:r>
      <w:r w:rsidR="00E80056">
        <w:rPr>
          <w:rFonts w:ascii="NB International Pro Book" w:hAnsi="NB International Pro Book" w:cs="Arial"/>
          <w:color w:val="auto"/>
          <w:sz w:val="22"/>
          <w:szCs w:val="22"/>
        </w:rPr>
        <w:t xml:space="preserve"> en</w:t>
      </w:r>
      <w:r w:rsidR="009506A8">
        <w:rPr>
          <w:rFonts w:ascii="NB International Pro Book" w:hAnsi="NB International Pro Book" w:cs="Arial"/>
          <w:color w:val="auto"/>
          <w:sz w:val="22"/>
          <w:szCs w:val="22"/>
        </w:rPr>
        <w:t>t</w:t>
      </w:r>
      <w:r w:rsidR="00E80056">
        <w:rPr>
          <w:rFonts w:ascii="NB International Pro Book" w:hAnsi="NB International Pro Book" w:cs="Arial"/>
          <w:color w:val="auto"/>
          <w:sz w:val="22"/>
          <w:szCs w:val="22"/>
        </w:rPr>
        <w:t>decken</w:t>
      </w:r>
      <w:r w:rsidR="005E2AF3" w:rsidRPr="005E2AF3">
        <w:rPr>
          <w:rFonts w:ascii="NB International Pro Book" w:hAnsi="NB International Pro Book" w:cs="Arial"/>
          <w:color w:val="auto"/>
          <w:sz w:val="22"/>
          <w:szCs w:val="22"/>
        </w:rPr>
        <w:t xml:space="preserve">. </w:t>
      </w:r>
      <w:r w:rsidR="00BF5FEA">
        <w:rPr>
          <w:rFonts w:ascii="NB International Pro Book" w:hAnsi="NB International Pro Book" w:cs="Arial"/>
          <w:color w:val="auto"/>
          <w:sz w:val="22"/>
          <w:szCs w:val="22"/>
        </w:rPr>
        <w:t xml:space="preserve">Gemeinsam mit </w:t>
      </w:r>
      <w:r w:rsidR="009C2B01">
        <w:rPr>
          <w:rFonts w:ascii="NB International Pro Book" w:hAnsi="NB International Pro Book" w:cs="Arial"/>
          <w:color w:val="auto"/>
          <w:sz w:val="22"/>
          <w:szCs w:val="22"/>
        </w:rPr>
        <w:t>den Software</w:t>
      </w:r>
      <w:r w:rsidR="00423592">
        <w:rPr>
          <w:rFonts w:ascii="NB International Pro Book" w:hAnsi="NB International Pro Book" w:cs="Arial"/>
          <w:color w:val="auto"/>
          <w:sz w:val="22"/>
          <w:szCs w:val="22"/>
        </w:rPr>
        <w:t>spezialisten</w:t>
      </w:r>
      <w:r w:rsidR="009C2B01">
        <w:rPr>
          <w:rFonts w:ascii="NB International Pro Book" w:hAnsi="NB International Pro Book" w:cs="Arial"/>
          <w:color w:val="auto"/>
          <w:sz w:val="22"/>
          <w:szCs w:val="22"/>
        </w:rPr>
        <w:t xml:space="preserve"> von</w:t>
      </w:r>
      <w:r w:rsidR="00BF5FEA" w:rsidRPr="00724C98">
        <w:rPr>
          <w:rFonts w:ascii="NB International Pro Book" w:hAnsi="NB International Pro Book" w:cs="Arial"/>
          <w:color w:val="auto"/>
          <w:sz w:val="22"/>
          <w:szCs w:val="22"/>
        </w:rPr>
        <w:t xml:space="preserve"> </w:t>
      </w:r>
      <w:r w:rsidR="002A5C61">
        <w:rPr>
          <w:rFonts w:ascii="NB International Pro Book" w:hAnsi="NB International Pro Book" w:cs="Arial"/>
          <w:color w:val="auto"/>
          <w:sz w:val="22"/>
          <w:szCs w:val="22"/>
        </w:rPr>
        <w:t>m</w:t>
      </w:r>
      <w:r w:rsidR="00BF5FEA" w:rsidRPr="00724C98">
        <w:rPr>
          <w:rFonts w:ascii="NB International Pro Book" w:hAnsi="NB International Pro Book" w:cs="Arial"/>
          <w:color w:val="auto"/>
          <w:sz w:val="22"/>
          <w:szCs w:val="22"/>
        </w:rPr>
        <w:t xml:space="preserve">oldtech </w:t>
      </w:r>
      <w:r w:rsidR="002A5C61">
        <w:rPr>
          <w:rFonts w:ascii="NB International Pro Book" w:hAnsi="NB International Pro Book" w:cs="Arial"/>
          <w:color w:val="auto"/>
          <w:sz w:val="22"/>
          <w:szCs w:val="22"/>
        </w:rPr>
        <w:t xml:space="preserve">bietet </w:t>
      </w:r>
      <w:r w:rsidR="009C2B01">
        <w:rPr>
          <w:rFonts w:ascii="NB International Pro Book" w:hAnsi="NB International Pro Book" w:cs="Arial"/>
          <w:color w:val="auto"/>
          <w:sz w:val="22"/>
          <w:szCs w:val="22"/>
        </w:rPr>
        <w:t xml:space="preserve">Biesse </w:t>
      </w:r>
      <w:r w:rsidR="002A5C61">
        <w:rPr>
          <w:rFonts w:ascii="NB International Pro Book" w:hAnsi="NB International Pro Book" w:cs="Arial"/>
          <w:color w:val="auto"/>
          <w:sz w:val="22"/>
          <w:szCs w:val="22"/>
        </w:rPr>
        <w:t>das</w:t>
      </w:r>
      <w:r w:rsidR="009C2B01">
        <w:rPr>
          <w:rFonts w:ascii="NB International Pro Book" w:hAnsi="NB International Pro Book" w:cs="Arial"/>
          <w:color w:val="auto"/>
          <w:sz w:val="22"/>
          <w:szCs w:val="22"/>
        </w:rPr>
        <w:t xml:space="preserve"> </w:t>
      </w:r>
      <w:r w:rsidR="00093971">
        <w:rPr>
          <w:rFonts w:ascii="NB International Pro Book" w:hAnsi="NB International Pro Book" w:cs="Arial"/>
          <w:color w:val="auto"/>
          <w:sz w:val="22"/>
          <w:szCs w:val="22"/>
        </w:rPr>
        <w:t>Seminar „</w:t>
      </w:r>
      <w:r w:rsidR="00BF5FEA" w:rsidRPr="00724C98">
        <w:rPr>
          <w:rFonts w:ascii="NB International Pro Book" w:hAnsi="NB International Pro Book" w:cs="Arial"/>
          <w:color w:val="auto"/>
          <w:sz w:val="22"/>
          <w:szCs w:val="22"/>
        </w:rPr>
        <w:t xml:space="preserve">Leicht gemacht: Schalungen und Betonfertigteile für den </w:t>
      </w:r>
      <w:r w:rsidR="002A5C61">
        <w:rPr>
          <w:rFonts w:ascii="NB International Pro Book" w:hAnsi="NB International Pro Book" w:cs="Arial"/>
          <w:color w:val="auto"/>
          <w:sz w:val="22"/>
          <w:szCs w:val="22"/>
        </w:rPr>
        <w:t>Gebäude</w:t>
      </w:r>
      <w:r w:rsidR="00BF5FEA" w:rsidRPr="00724C98">
        <w:rPr>
          <w:rFonts w:ascii="NB International Pro Book" w:hAnsi="NB International Pro Book" w:cs="Arial"/>
          <w:color w:val="auto"/>
          <w:sz w:val="22"/>
          <w:szCs w:val="22"/>
        </w:rPr>
        <w:t>-, Treppen- und Möbelbau</w:t>
      </w:r>
      <w:r w:rsidR="00093971">
        <w:rPr>
          <w:rFonts w:ascii="NB International Pro Book" w:hAnsi="NB International Pro Book" w:cs="Arial"/>
          <w:color w:val="auto"/>
          <w:sz w:val="22"/>
          <w:szCs w:val="22"/>
        </w:rPr>
        <w:t xml:space="preserve">“ </w:t>
      </w:r>
      <w:r w:rsidR="002A5C61">
        <w:rPr>
          <w:rFonts w:ascii="NB International Pro Book" w:hAnsi="NB International Pro Book" w:cs="Arial"/>
          <w:color w:val="auto"/>
          <w:sz w:val="22"/>
          <w:szCs w:val="22"/>
        </w:rPr>
        <w:t>an</w:t>
      </w:r>
      <w:r w:rsidR="00093971" w:rsidRPr="00093971">
        <w:rPr>
          <w:rFonts w:ascii="NB International Pro Book" w:hAnsi="NB International Pro Book" w:cs="Arial"/>
          <w:color w:val="auto"/>
          <w:sz w:val="22"/>
          <w:szCs w:val="22"/>
        </w:rPr>
        <w:t>.</w:t>
      </w:r>
      <w:r w:rsidR="00423592">
        <w:rPr>
          <w:rFonts w:ascii="NB International Pro Book" w:hAnsi="NB International Pro Book" w:cs="Arial"/>
          <w:color w:val="auto"/>
          <w:sz w:val="22"/>
          <w:szCs w:val="22"/>
        </w:rPr>
        <w:t xml:space="preserve"> </w:t>
      </w:r>
      <w:r w:rsidR="009506A8">
        <w:rPr>
          <w:rFonts w:ascii="NB International Pro Book" w:hAnsi="NB International Pro Book" w:cs="Arial"/>
          <w:color w:val="auto"/>
          <w:sz w:val="22"/>
          <w:szCs w:val="22"/>
        </w:rPr>
        <w:t>Den Teilnehmern bietet sich</w:t>
      </w:r>
      <w:r w:rsidR="005E2AF3" w:rsidRPr="005E2AF3">
        <w:rPr>
          <w:rFonts w:ascii="NB International Pro Book" w:hAnsi="NB International Pro Book" w:cs="Arial"/>
          <w:color w:val="auto"/>
          <w:sz w:val="22"/>
          <w:szCs w:val="22"/>
        </w:rPr>
        <w:t xml:space="preserve"> die Gelegenheit, die effektive </w:t>
      </w:r>
      <w:r w:rsidR="00103FD9">
        <w:rPr>
          <w:rFonts w:ascii="NB International Pro Book" w:hAnsi="NB International Pro Book" w:cs="Arial"/>
          <w:color w:val="auto"/>
          <w:sz w:val="22"/>
          <w:szCs w:val="22"/>
        </w:rPr>
        <w:t xml:space="preserve">und moderne </w:t>
      </w:r>
      <w:r w:rsidR="005E2AF3" w:rsidRPr="005E2AF3">
        <w:rPr>
          <w:rFonts w:ascii="NB International Pro Book" w:hAnsi="NB International Pro Book" w:cs="Arial"/>
          <w:color w:val="auto"/>
          <w:sz w:val="22"/>
          <w:szCs w:val="22"/>
        </w:rPr>
        <w:t xml:space="preserve">Herstellung </w:t>
      </w:r>
      <w:r w:rsidR="00103FD9">
        <w:rPr>
          <w:rFonts w:ascii="NB International Pro Book" w:hAnsi="NB International Pro Book" w:cs="Arial"/>
          <w:color w:val="auto"/>
          <w:sz w:val="22"/>
          <w:szCs w:val="22"/>
        </w:rPr>
        <w:t xml:space="preserve">von </w:t>
      </w:r>
      <w:r w:rsidR="005E2AF3" w:rsidRPr="005E2AF3">
        <w:rPr>
          <w:rFonts w:ascii="NB International Pro Book" w:hAnsi="NB International Pro Book" w:cs="Arial"/>
          <w:color w:val="auto"/>
          <w:sz w:val="22"/>
          <w:szCs w:val="22"/>
        </w:rPr>
        <w:t>maßgeschneiderte</w:t>
      </w:r>
      <w:r w:rsidR="00103FD9">
        <w:rPr>
          <w:rFonts w:ascii="NB International Pro Book" w:hAnsi="NB International Pro Book" w:cs="Arial"/>
          <w:color w:val="auto"/>
          <w:sz w:val="22"/>
          <w:szCs w:val="22"/>
        </w:rPr>
        <w:t>n</w:t>
      </w:r>
      <w:r w:rsidR="005E2AF3" w:rsidRPr="005E2AF3">
        <w:rPr>
          <w:rFonts w:ascii="NB International Pro Book" w:hAnsi="NB International Pro Book" w:cs="Arial"/>
          <w:color w:val="auto"/>
          <w:sz w:val="22"/>
          <w:szCs w:val="22"/>
        </w:rPr>
        <w:t xml:space="preserve"> Sonderschalungen zu erlernen.</w:t>
      </w:r>
      <w:r w:rsidR="00423592">
        <w:rPr>
          <w:rFonts w:ascii="NB International Pro Book" w:hAnsi="NB International Pro Book" w:cs="Arial"/>
          <w:color w:val="auto"/>
          <w:sz w:val="22"/>
          <w:szCs w:val="22"/>
        </w:rPr>
        <w:t xml:space="preserve"> </w:t>
      </w:r>
      <w:r w:rsidR="005E2AF3" w:rsidRPr="005E2AF3">
        <w:rPr>
          <w:rFonts w:ascii="NB International Pro Book" w:hAnsi="NB International Pro Book" w:cs="Arial"/>
          <w:color w:val="auto"/>
          <w:sz w:val="22"/>
          <w:szCs w:val="22"/>
        </w:rPr>
        <w:t xml:space="preserve">Diese </w:t>
      </w:r>
      <w:r w:rsidR="00BD5EC7">
        <w:rPr>
          <w:rFonts w:ascii="NB International Pro Book" w:hAnsi="NB International Pro Book" w:cs="Arial"/>
          <w:color w:val="auto"/>
          <w:sz w:val="22"/>
          <w:szCs w:val="22"/>
        </w:rPr>
        <w:t xml:space="preserve">Formen </w:t>
      </w:r>
      <w:r w:rsidR="005E2AF3" w:rsidRPr="005E2AF3">
        <w:rPr>
          <w:rFonts w:ascii="NB International Pro Book" w:hAnsi="NB International Pro Book" w:cs="Arial"/>
          <w:color w:val="auto"/>
          <w:sz w:val="22"/>
          <w:szCs w:val="22"/>
        </w:rPr>
        <w:t>werden häufig von Schalungsherstellern oder Schreinereien angefertigt und finden</w:t>
      </w:r>
      <w:r w:rsidR="00BD5EC7">
        <w:rPr>
          <w:rFonts w:ascii="NB International Pro Book" w:hAnsi="NB International Pro Book" w:cs="Arial"/>
          <w:color w:val="auto"/>
          <w:sz w:val="22"/>
          <w:szCs w:val="22"/>
        </w:rPr>
        <w:t xml:space="preserve"> häufig</w:t>
      </w:r>
      <w:r w:rsidR="005E2AF3" w:rsidRPr="005E2AF3">
        <w:rPr>
          <w:rFonts w:ascii="NB International Pro Book" w:hAnsi="NB International Pro Book" w:cs="Arial"/>
          <w:color w:val="auto"/>
          <w:sz w:val="22"/>
          <w:szCs w:val="22"/>
        </w:rPr>
        <w:t xml:space="preserve"> im Gebäudebau</w:t>
      </w:r>
      <w:r w:rsidR="00834C8C">
        <w:rPr>
          <w:rFonts w:ascii="NB International Pro Book" w:hAnsi="NB International Pro Book" w:cs="Arial"/>
          <w:color w:val="auto"/>
          <w:sz w:val="22"/>
          <w:szCs w:val="22"/>
        </w:rPr>
        <w:t xml:space="preserve"> Anwendung</w:t>
      </w:r>
      <w:r w:rsidR="005E2AF3" w:rsidRPr="005E2AF3">
        <w:rPr>
          <w:rFonts w:ascii="NB International Pro Book" w:hAnsi="NB International Pro Book" w:cs="Arial"/>
          <w:color w:val="auto"/>
          <w:sz w:val="22"/>
          <w:szCs w:val="22"/>
        </w:rPr>
        <w:t>. Auch i</w:t>
      </w:r>
      <w:r w:rsidR="0011411E">
        <w:rPr>
          <w:rFonts w:ascii="NB International Pro Book" w:hAnsi="NB International Pro Book" w:cs="Arial"/>
          <w:color w:val="auto"/>
          <w:sz w:val="22"/>
          <w:szCs w:val="22"/>
        </w:rPr>
        <w:t>n der</w:t>
      </w:r>
      <w:r w:rsidR="005E2AF3" w:rsidRPr="005E2AF3">
        <w:rPr>
          <w:rFonts w:ascii="NB International Pro Book" w:hAnsi="NB International Pro Book" w:cs="Arial"/>
          <w:color w:val="auto"/>
          <w:sz w:val="22"/>
          <w:szCs w:val="22"/>
        </w:rPr>
        <w:t xml:space="preserve"> Treppen- und Möbel</w:t>
      </w:r>
      <w:r w:rsidR="0011411E">
        <w:rPr>
          <w:rFonts w:ascii="NB International Pro Book" w:hAnsi="NB International Pro Book" w:cs="Arial"/>
          <w:color w:val="auto"/>
          <w:sz w:val="22"/>
          <w:szCs w:val="22"/>
        </w:rPr>
        <w:t>herstellung</w:t>
      </w:r>
      <w:r w:rsidR="005E2AF3" w:rsidRPr="005E2AF3">
        <w:rPr>
          <w:rFonts w:ascii="NB International Pro Book" w:hAnsi="NB International Pro Book" w:cs="Arial"/>
          <w:color w:val="auto"/>
          <w:sz w:val="22"/>
          <w:szCs w:val="22"/>
        </w:rPr>
        <w:t xml:space="preserve"> kommt Beton </w:t>
      </w:r>
      <w:r w:rsidR="0011411E">
        <w:rPr>
          <w:rFonts w:ascii="NB International Pro Book" w:hAnsi="NB International Pro Book" w:cs="Arial"/>
          <w:color w:val="auto"/>
          <w:sz w:val="22"/>
          <w:szCs w:val="22"/>
        </w:rPr>
        <w:t xml:space="preserve">in Kombination mit anderen Materialien </w:t>
      </w:r>
      <w:r w:rsidR="005E2AF3" w:rsidRPr="005E2AF3">
        <w:rPr>
          <w:rFonts w:ascii="NB International Pro Book" w:hAnsi="NB International Pro Book" w:cs="Arial"/>
          <w:color w:val="auto"/>
          <w:sz w:val="22"/>
          <w:szCs w:val="22"/>
        </w:rPr>
        <w:t>zum Einsatz.</w:t>
      </w:r>
    </w:p>
    <w:p w14:paraId="28C46F50" w14:textId="77777777" w:rsidR="008669FE" w:rsidRDefault="008669FE" w:rsidP="002E13D8">
      <w:pPr>
        <w:pStyle w:val="Default"/>
        <w:spacing w:line="360" w:lineRule="auto"/>
        <w:ind w:left="3118" w:right="-425"/>
        <w:jc w:val="both"/>
        <w:rPr>
          <w:rFonts w:ascii="NB International Pro Book" w:hAnsi="NB International Pro Book" w:cs="Arial"/>
          <w:color w:val="auto"/>
          <w:sz w:val="22"/>
          <w:szCs w:val="22"/>
        </w:rPr>
      </w:pPr>
    </w:p>
    <w:p w14:paraId="6B519990" w14:textId="5D45AC04" w:rsidR="0013186B" w:rsidRPr="003E2DE0" w:rsidRDefault="000E75ED" w:rsidP="006F184C">
      <w:pPr>
        <w:pStyle w:val="Default"/>
        <w:spacing w:line="360" w:lineRule="auto"/>
        <w:ind w:left="3118" w:right="-425"/>
        <w:jc w:val="both"/>
        <w:rPr>
          <w:rFonts w:ascii="NB International Pro Book" w:hAnsi="NB International Pro Book" w:cs="Arial"/>
          <w:color w:val="auto"/>
          <w:sz w:val="22"/>
          <w:szCs w:val="22"/>
        </w:rPr>
      </w:pPr>
      <w:r w:rsidRPr="003E2DE0">
        <w:rPr>
          <w:rFonts w:ascii="NB International Pro Book" w:hAnsi="NB International Pro Book" w:cs="Arial"/>
          <w:color w:val="auto"/>
          <w:sz w:val="22"/>
          <w:szCs w:val="22"/>
        </w:rPr>
        <w:t xml:space="preserve">Mit der Bitte um </w:t>
      </w:r>
      <w:r w:rsidR="002E2CC2" w:rsidRPr="003E2DE0">
        <w:rPr>
          <w:rFonts w:ascii="NB International Pro Book" w:hAnsi="NB International Pro Book" w:cs="Arial"/>
          <w:color w:val="auto"/>
          <w:sz w:val="22"/>
          <w:szCs w:val="22"/>
        </w:rPr>
        <w:t>Registrierung</w:t>
      </w:r>
      <w:r w:rsidR="00FB437D" w:rsidRPr="003E2DE0">
        <w:rPr>
          <w:rFonts w:ascii="NB International Pro Book" w:hAnsi="NB International Pro Book" w:cs="Arial"/>
          <w:color w:val="auto"/>
          <w:sz w:val="22"/>
          <w:szCs w:val="22"/>
        </w:rPr>
        <w:t>…</w:t>
      </w:r>
    </w:p>
    <w:p w14:paraId="6A1F0925" w14:textId="6F187F70" w:rsidR="00D40A18" w:rsidRPr="003E2DE0" w:rsidRDefault="00263587" w:rsidP="006F184C">
      <w:pPr>
        <w:pStyle w:val="Default"/>
        <w:spacing w:line="360" w:lineRule="auto"/>
        <w:ind w:left="3118" w:right="-425"/>
        <w:jc w:val="both"/>
        <w:rPr>
          <w:rFonts w:ascii="NB International Pro Book" w:hAnsi="NB International Pro Book" w:cs="Arial"/>
          <w:color w:val="auto"/>
          <w:sz w:val="22"/>
          <w:szCs w:val="22"/>
        </w:rPr>
      </w:pPr>
      <w:r w:rsidRPr="003E2DE0">
        <w:rPr>
          <w:rFonts w:ascii="NB International Pro Book" w:hAnsi="NB International Pro Book" w:cs="Arial"/>
          <w:color w:val="auto"/>
          <w:sz w:val="22"/>
          <w:szCs w:val="22"/>
        </w:rPr>
        <w:t xml:space="preserve">Das Unternehmen bitte die Besucher der </w:t>
      </w:r>
      <w:r w:rsidR="00C14E9B" w:rsidRPr="003E2DE0">
        <w:rPr>
          <w:rFonts w:ascii="NB International Pro Book" w:hAnsi="NB International Pro Book" w:cs="Arial"/>
          <w:color w:val="auto"/>
          <w:sz w:val="22"/>
          <w:szCs w:val="22"/>
        </w:rPr>
        <w:t xml:space="preserve">Inside </w:t>
      </w:r>
      <w:r w:rsidR="00BA39E9" w:rsidRPr="003E2DE0">
        <w:rPr>
          <w:rFonts w:ascii="NB International Pro Book" w:hAnsi="NB International Pro Book" w:cs="Arial"/>
          <w:color w:val="auto"/>
          <w:sz w:val="22"/>
          <w:szCs w:val="22"/>
        </w:rPr>
        <w:t xml:space="preserve">und der Workshops </w:t>
      </w:r>
      <w:r w:rsidRPr="003E2DE0">
        <w:rPr>
          <w:rFonts w:ascii="NB International Pro Book" w:hAnsi="NB International Pro Book" w:cs="Arial"/>
          <w:color w:val="auto"/>
          <w:sz w:val="22"/>
          <w:szCs w:val="22"/>
        </w:rPr>
        <w:t>sich zur besseren Planung</w:t>
      </w:r>
      <w:r w:rsidR="0082015D" w:rsidRPr="003E2DE0">
        <w:rPr>
          <w:rFonts w:ascii="NB International Pro Book" w:hAnsi="NB International Pro Book" w:cs="Arial"/>
          <w:color w:val="auto"/>
          <w:sz w:val="22"/>
          <w:szCs w:val="22"/>
        </w:rPr>
        <w:t xml:space="preserve"> vorab über die Homepage zu </w:t>
      </w:r>
      <w:r w:rsidR="009F4DC3" w:rsidRPr="003E2DE0">
        <w:rPr>
          <w:rFonts w:ascii="NB International Pro Book" w:hAnsi="NB International Pro Book" w:cs="Arial"/>
          <w:color w:val="auto"/>
          <w:sz w:val="22"/>
          <w:szCs w:val="22"/>
        </w:rPr>
        <w:t>anzumelden</w:t>
      </w:r>
      <w:r w:rsidR="00D40A18" w:rsidRPr="003E2DE0">
        <w:rPr>
          <w:rFonts w:ascii="NB International Pro Book" w:hAnsi="NB International Pro Book" w:cs="Arial"/>
          <w:color w:val="auto"/>
          <w:sz w:val="22"/>
          <w:szCs w:val="22"/>
        </w:rPr>
        <w:t>: https://www.live.biesse.com/event/inside-campus-ulm-sommer-edition</w:t>
      </w:r>
      <w:r w:rsidR="0082015D" w:rsidRPr="003E2DE0">
        <w:rPr>
          <w:rFonts w:ascii="NB International Pro Book" w:hAnsi="NB International Pro Book" w:cs="Arial"/>
          <w:color w:val="auto"/>
          <w:sz w:val="22"/>
          <w:szCs w:val="22"/>
        </w:rPr>
        <w:t xml:space="preserve">. </w:t>
      </w:r>
      <w:r w:rsidR="00D40A18" w:rsidRPr="003E2DE0">
        <w:rPr>
          <w:rFonts w:ascii="NB International Pro Book" w:hAnsi="NB International Pro Book" w:cs="Arial"/>
          <w:color w:val="auto"/>
          <w:sz w:val="22"/>
          <w:szCs w:val="22"/>
        </w:rPr>
        <w:t xml:space="preserve">Die Workshops finden </w:t>
      </w:r>
      <w:r w:rsidR="00BA39E9" w:rsidRPr="003E2DE0">
        <w:rPr>
          <w:rFonts w:ascii="NB International Pro Book" w:hAnsi="NB International Pro Book" w:cs="Arial"/>
          <w:color w:val="auto"/>
          <w:sz w:val="22"/>
          <w:szCs w:val="22"/>
        </w:rPr>
        <w:t>p</w:t>
      </w:r>
      <w:r w:rsidR="00D40A18" w:rsidRPr="003E2DE0">
        <w:rPr>
          <w:rFonts w:ascii="NB International Pro Book" w:hAnsi="NB International Pro Book" w:cs="Arial"/>
          <w:color w:val="auto"/>
          <w:sz w:val="22"/>
          <w:szCs w:val="22"/>
        </w:rPr>
        <w:t xml:space="preserve">arallel zur </w:t>
      </w:r>
      <w:r w:rsidR="00C14E9B" w:rsidRPr="003E2DE0">
        <w:rPr>
          <w:rFonts w:ascii="NB International Pro Book" w:hAnsi="NB International Pro Book" w:cs="Arial"/>
          <w:color w:val="auto"/>
          <w:sz w:val="22"/>
          <w:szCs w:val="22"/>
        </w:rPr>
        <w:t xml:space="preserve">Messe </w:t>
      </w:r>
      <w:r w:rsidR="00D40A18" w:rsidRPr="003E2DE0">
        <w:rPr>
          <w:rFonts w:ascii="NB International Pro Book" w:hAnsi="NB International Pro Book" w:cs="Arial"/>
          <w:color w:val="auto"/>
          <w:sz w:val="22"/>
          <w:szCs w:val="22"/>
        </w:rPr>
        <w:t>von 10 bis 12 Uhr statt</w:t>
      </w:r>
      <w:r w:rsidR="00BD5EC7" w:rsidRPr="003E2DE0">
        <w:rPr>
          <w:rFonts w:ascii="NB International Pro Book" w:hAnsi="NB International Pro Book" w:cs="Arial"/>
          <w:color w:val="auto"/>
          <w:sz w:val="22"/>
          <w:szCs w:val="22"/>
        </w:rPr>
        <w:t xml:space="preserve"> und benötigen eine separate Anmeldung</w:t>
      </w:r>
      <w:r w:rsidR="002422F0" w:rsidRPr="003E2DE0">
        <w:rPr>
          <w:rFonts w:ascii="NB International Pro Book" w:hAnsi="NB International Pro Book" w:cs="Arial"/>
          <w:color w:val="auto"/>
          <w:sz w:val="22"/>
          <w:szCs w:val="22"/>
        </w:rPr>
        <w:t xml:space="preserve">: </w:t>
      </w:r>
      <w:r w:rsidR="00516DAB" w:rsidRPr="003E2DE0">
        <w:rPr>
          <w:rFonts w:ascii="NB International Pro Book" w:hAnsi="NB International Pro Book" w:cs="Arial"/>
          <w:color w:val="auto"/>
          <w:sz w:val="22"/>
          <w:szCs w:val="22"/>
        </w:rPr>
        <w:t>https://www.live.biesse.com/event/workshop-schalungsbau</w:t>
      </w:r>
      <w:r w:rsidR="002D6A74" w:rsidRPr="003E2DE0">
        <w:rPr>
          <w:rFonts w:ascii="NB International Pro Book" w:hAnsi="NB International Pro Book" w:cs="Arial"/>
          <w:color w:val="auto"/>
          <w:sz w:val="22"/>
          <w:szCs w:val="22"/>
        </w:rPr>
        <w:t xml:space="preserve">. Spontane Besucher </w:t>
      </w:r>
      <w:r w:rsidR="00C14E9B" w:rsidRPr="003E2DE0">
        <w:rPr>
          <w:rFonts w:ascii="NB International Pro Book" w:hAnsi="NB International Pro Book" w:cs="Arial"/>
          <w:color w:val="auto"/>
          <w:sz w:val="22"/>
          <w:szCs w:val="22"/>
        </w:rPr>
        <w:t xml:space="preserve">der Hausmesse </w:t>
      </w:r>
      <w:r w:rsidR="002D6A74" w:rsidRPr="003E2DE0">
        <w:rPr>
          <w:rFonts w:ascii="NB International Pro Book" w:hAnsi="NB International Pro Book" w:cs="Arial"/>
          <w:color w:val="auto"/>
          <w:sz w:val="22"/>
          <w:szCs w:val="22"/>
        </w:rPr>
        <w:t xml:space="preserve">sind natürlich </w:t>
      </w:r>
      <w:r w:rsidR="001B4A3B" w:rsidRPr="003E2DE0">
        <w:rPr>
          <w:rFonts w:ascii="NB International Pro Book" w:hAnsi="NB International Pro Book" w:cs="Arial"/>
          <w:color w:val="auto"/>
          <w:sz w:val="22"/>
          <w:szCs w:val="22"/>
        </w:rPr>
        <w:t>auch</w:t>
      </w:r>
      <w:r w:rsidR="002D6A74" w:rsidRPr="003E2DE0">
        <w:rPr>
          <w:rFonts w:ascii="NB International Pro Book" w:hAnsi="NB International Pro Book" w:cs="Arial"/>
          <w:color w:val="auto"/>
          <w:sz w:val="22"/>
          <w:szCs w:val="22"/>
        </w:rPr>
        <w:t xml:space="preserve"> willkommen.</w:t>
      </w:r>
    </w:p>
    <w:p w14:paraId="4021A51D" w14:textId="77777777" w:rsidR="00392E95" w:rsidRPr="007A4787" w:rsidRDefault="00392E95" w:rsidP="006F184C">
      <w:pPr>
        <w:pStyle w:val="Default"/>
        <w:spacing w:line="360" w:lineRule="auto"/>
        <w:ind w:left="3118" w:right="-425"/>
        <w:jc w:val="both"/>
        <w:rPr>
          <w:rFonts w:ascii="NB International Pro Book" w:hAnsi="NB International Pro Book" w:cs="Arial"/>
          <w:color w:val="auto"/>
          <w:sz w:val="22"/>
          <w:szCs w:val="22"/>
        </w:rPr>
      </w:pPr>
    </w:p>
    <w:p w14:paraId="65C8149C" w14:textId="77777777" w:rsidR="008D6D39" w:rsidRPr="007A4787" w:rsidRDefault="008D6D39" w:rsidP="006F184C">
      <w:pPr>
        <w:suppressAutoHyphens/>
        <w:spacing w:line="360" w:lineRule="auto"/>
        <w:ind w:left="3118" w:right="-425"/>
        <w:jc w:val="both"/>
        <w:rPr>
          <w:rFonts w:ascii="NB International Pro Book" w:hAnsi="NB International Pro Book" w:cs="Arial"/>
          <w:sz w:val="22"/>
          <w:szCs w:val="22"/>
        </w:rPr>
      </w:pPr>
    </w:p>
    <w:p w14:paraId="47CBA506" w14:textId="6C45F656" w:rsidR="00BE3D53" w:rsidRPr="007D0438" w:rsidRDefault="005F6043"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5308300F" wp14:editId="1992D7A0">
            <wp:extent cx="4380230" cy="4380230"/>
            <wp:effectExtent l="0" t="0" r="1270" b="1270"/>
            <wp:docPr id="8789425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42553" name="Grafik 878942553"/>
                    <pic:cNvPicPr/>
                  </pic:nvPicPr>
                  <pic:blipFill>
                    <a:blip r:embed="rId11"/>
                    <a:stretch>
                      <a:fillRect/>
                    </a:stretch>
                  </pic:blipFill>
                  <pic:spPr>
                    <a:xfrm>
                      <a:off x="0" y="0"/>
                      <a:ext cx="4380230" cy="4380230"/>
                    </a:xfrm>
                    <a:prstGeom prst="rect">
                      <a:avLst/>
                    </a:prstGeom>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4D1F3488" w14:textId="77777777" w:rsidTr="00090AE5">
        <w:trPr>
          <w:trHeight w:val="208"/>
        </w:trPr>
        <w:tc>
          <w:tcPr>
            <w:tcW w:w="6945" w:type="dxa"/>
            <w:vAlign w:val="center"/>
          </w:tcPr>
          <w:p w14:paraId="6A86B6C9" w14:textId="0E1BFA68"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650BDD">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2D54FC">
              <w:rPr>
                <w:rFonts w:ascii="NB International Pro" w:hAnsi="NB International Pro" w:cs="Roboto-Thin"/>
                <w:sz w:val="22"/>
                <w:szCs w:val="22"/>
              </w:rPr>
              <w:t>Der Treffpunkt der Holz</w:t>
            </w:r>
            <w:r w:rsidR="00AD552B">
              <w:rPr>
                <w:rFonts w:ascii="NB International Pro" w:hAnsi="NB International Pro" w:cs="Roboto-Thin"/>
                <w:sz w:val="22"/>
                <w:szCs w:val="22"/>
              </w:rPr>
              <w:t>-</w:t>
            </w:r>
            <w:r w:rsidR="002D54FC">
              <w:rPr>
                <w:rFonts w:ascii="NB International Pro" w:hAnsi="NB International Pro" w:cs="Roboto-Thin"/>
                <w:sz w:val="22"/>
                <w:szCs w:val="22"/>
              </w:rPr>
              <w:t>, Kunststoff</w:t>
            </w:r>
            <w:r w:rsidR="00AD552B">
              <w:rPr>
                <w:rFonts w:ascii="NB International Pro" w:hAnsi="NB International Pro" w:cs="Roboto-Thin"/>
                <w:sz w:val="22"/>
                <w:szCs w:val="22"/>
              </w:rPr>
              <w:t>-</w:t>
            </w:r>
            <w:r w:rsidR="002D54FC">
              <w:rPr>
                <w:rFonts w:ascii="NB International Pro" w:hAnsi="NB International Pro" w:cs="Roboto-Thin"/>
                <w:sz w:val="22"/>
                <w:szCs w:val="22"/>
              </w:rPr>
              <w:t>, Glas- und Steinwelt</w:t>
            </w:r>
            <w:r w:rsidR="00E02714">
              <w:rPr>
                <w:rFonts w:ascii="NB International Pro" w:hAnsi="NB International Pro" w:cs="Roboto-Thin"/>
                <w:sz w:val="22"/>
                <w:szCs w:val="22"/>
              </w:rPr>
              <w:t xml:space="preserve">: </w:t>
            </w:r>
            <w:r w:rsidR="00B93DEB">
              <w:rPr>
                <w:rFonts w:ascii="NB International Pro" w:hAnsi="NB International Pro" w:cs="Roboto-Thin"/>
                <w:sz w:val="22"/>
                <w:szCs w:val="22"/>
              </w:rPr>
              <w:t xml:space="preserve">Biesse </w:t>
            </w:r>
            <w:r w:rsidR="00650BDD">
              <w:rPr>
                <w:rFonts w:ascii="NB International Pro" w:hAnsi="NB International Pro" w:cs="Roboto-Thin"/>
                <w:sz w:val="22"/>
                <w:szCs w:val="22"/>
              </w:rPr>
              <w:t xml:space="preserve">Inside </w:t>
            </w:r>
            <w:r w:rsidR="00E02714">
              <w:rPr>
                <w:rFonts w:ascii="NB International Pro" w:hAnsi="NB International Pro" w:cs="Roboto-Thin"/>
                <w:sz w:val="22"/>
                <w:szCs w:val="22"/>
              </w:rPr>
              <w:t>– So</w:t>
            </w:r>
            <w:r w:rsidR="00650BDD">
              <w:rPr>
                <w:rFonts w:ascii="NB International Pro" w:hAnsi="NB International Pro" w:cs="Roboto-Thin"/>
                <w:sz w:val="22"/>
                <w:szCs w:val="22"/>
              </w:rPr>
              <w:t>mmer</w:t>
            </w:r>
            <w:r w:rsidR="00E02714">
              <w:rPr>
                <w:rFonts w:ascii="NB International Pro" w:hAnsi="NB International Pro" w:cs="Roboto-Thin"/>
                <w:sz w:val="22"/>
                <w:szCs w:val="22"/>
              </w:rPr>
              <w:t xml:space="preserve"> Edition </w:t>
            </w:r>
            <w:r w:rsidR="00AD552B">
              <w:rPr>
                <w:rFonts w:ascii="NB International Pro" w:hAnsi="NB International Pro" w:cs="Roboto-Thin"/>
                <w:sz w:val="22"/>
                <w:szCs w:val="22"/>
              </w:rPr>
              <w:t>am</w:t>
            </w:r>
            <w:r w:rsidR="00AD552B" w:rsidRPr="00AD552B">
              <w:rPr>
                <w:rFonts w:ascii="NB International Pro" w:hAnsi="NB International Pro" w:cs="Roboto-Thin"/>
                <w:sz w:val="22"/>
                <w:szCs w:val="22"/>
              </w:rPr>
              <w:t xml:space="preserve"> 21. und 22. Juni</w:t>
            </w:r>
            <w:r w:rsidR="00AD552B">
              <w:rPr>
                <w:rFonts w:ascii="NB International Pro" w:hAnsi="NB International Pro" w:cs="Roboto-Thin"/>
                <w:sz w:val="22"/>
                <w:szCs w:val="22"/>
              </w:rPr>
              <w:t xml:space="preserve"> auf dem Campus Ulm</w:t>
            </w:r>
            <w:r w:rsidR="00D47D53">
              <w:rPr>
                <w:rFonts w:ascii="NB International Pro" w:hAnsi="NB International Pro" w:cs="Roboto-Thin"/>
                <w:sz w:val="22"/>
                <w:szCs w:val="22"/>
              </w:rPr>
              <w:t xml:space="preserve"> in Nersingen</w:t>
            </w:r>
            <w:r w:rsidR="00AD552B">
              <w:rPr>
                <w:rFonts w:ascii="NB International Pro" w:hAnsi="NB International Pro" w:cs="Roboto-Thin"/>
                <w:sz w:val="22"/>
                <w:szCs w:val="22"/>
              </w:rPr>
              <w:t>.</w:t>
            </w:r>
          </w:p>
        </w:tc>
      </w:tr>
      <w:bookmarkEnd w:id="1"/>
    </w:tbl>
    <w:p w14:paraId="412F1462"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0AD440E6" w14:textId="77777777" w:rsidTr="00490030">
        <w:trPr>
          <w:trHeight w:val="324"/>
        </w:trPr>
        <w:tc>
          <w:tcPr>
            <w:tcW w:w="1077" w:type="dxa"/>
          </w:tcPr>
          <w:p w14:paraId="462DB850"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63049E31" w14:textId="7F326DB1" w:rsidR="00FF7E82" w:rsidRPr="007D0438" w:rsidRDefault="00840F9A" w:rsidP="0062691E">
            <w:pPr>
              <w:suppressAutoHyphens/>
              <w:spacing w:after="120"/>
              <w:rPr>
                <w:rFonts w:ascii="NB International Pro" w:hAnsi="NB International Pro" w:cs="Roboto-Thin"/>
                <w:lang w:eastAsia="it-IT"/>
              </w:rPr>
            </w:pPr>
            <w:r w:rsidRPr="00840F9A">
              <w:rPr>
                <w:rFonts w:ascii="NB International Pro" w:hAnsi="NB International Pro" w:cs="Roboto-Thin"/>
                <w:lang w:eastAsia="it-IT"/>
              </w:rPr>
              <w:t>Inside_2024</w:t>
            </w:r>
          </w:p>
        </w:tc>
        <w:tc>
          <w:tcPr>
            <w:tcW w:w="794" w:type="dxa"/>
          </w:tcPr>
          <w:p w14:paraId="4335A26E"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7BA52DA0" w14:textId="5F86BA7E" w:rsidR="00FF7E82" w:rsidRPr="007D0438" w:rsidRDefault="000904B8"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w:t>
            </w:r>
            <w:r w:rsidR="006B6C03">
              <w:rPr>
                <w:rFonts w:ascii="NB International Pro" w:hAnsi="NB International Pro" w:cs="Roboto-Thin"/>
                <w:lang w:eastAsia="it-IT"/>
              </w:rPr>
              <w:t>9</w:t>
            </w:r>
            <w:r w:rsidR="003E2DE0">
              <w:rPr>
                <w:rFonts w:ascii="NB International Pro" w:hAnsi="NB International Pro" w:cs="Roboto-Thin"/>
                <w:lang w:eastAsia="it-IT"/>
              </w:rPr>
              <w:t>1</w:t>
            </w:r>
            <w:r w:rsidR="001B59EC">
              <w:rPr>
                <w:rFonts w:ascii="NB International Pro" w:hAnsi="NB International Pro" w:cs="Roboto-Thin"/>
                <w:lang w:eastAsia="it-IT"/>
              </w:rPr>
              <w:t>7</w:t>
            </w:r>
          </w:p>
        </w:tc>
      </w:tr>
      <w:tr w:rsidR="00FF7E82" w:rsidRPr="007D0438" w14:paraId="3C963607" w14:textId="77777777" w:rsidTr="00490030">
        <w:trPr>
          <w:trHeight w:val="324"/>
        </w:trPr>
        <w:tc>
          <w:tcPr>
            <w:tcW w:w="1077" w:type="dxa"/>
          </w:tcPr>
          <w:p w14:paraId="0BCA6F14"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70141C98" w14:textId="40E072C4"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E96357">
              <w:rPr>
                <w:rFonts w:ascii="NB International Pro" w:hAnsi="NB International Pro" w:cs="Roboto-Thin"/>
                <w:lang w:eastAsia="it-IT"/>
              </w:rPr>
              <w:t>405007</w:t>
            </w:r>
            <w:r w:rsidRPr="007D0438">
              <w:rPr>
                <w:rFonts w:ascii="NB International Pro" w:hAnsi="NB International Pro" w:cs="Roboto-Thin"/>
                <w:lang w:eastAsia="it-IT"/>
              </w:rPr>
              <w:t>_</w:t>
            </w:r>
            <w:r w:rsidR="00E96357">
              <w:rPr>
                <w:rFonts w:ascii="NB International Pro" w:hAnsi="NB International Pro" w:cs="Roboto-Thin"/>
                <w:lang w:eastAsia="it-IT"/>
              </w:rPr>
              <w:t>PM</w:t>
            </w:r>
            <w:r w:rsidRPr="007D0438">
              <w:rPr>
                <w:rFonts w:ascii="NB International Pro" w:hAnsi="NB International Pro" w:cs="Roboto-Thin"/>
                <w:lang w:eastAsia="it-IT"/>
              </w:rPr>
              <w:t>_</w:t>
            </w:r>
            <w:r w:rsidR="00E96357" w:rsidRPr="00E96357">
              <w:rPr>
                <w:rFonts w:ascii="NB International Pro" w:hAnsi="NB International Pro" w:cs="Roboto-Thin"/>
                <w:lang w:eastAsia="it-IT"/>
              </w:rPr>
              <w:t>Inside_24</w:t>
            </w:r>
          </w:p>
        </w:tc>
        <w:tc>
          <w:tcPr>
            <w:tcW w:w="794" w:type="dxa"/>
          </w:tcPr>
          <w:p w14:paraId="4E99D440"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7E707DC7" w14:textId="1A190BEF" w:rsidR="00FF7E82" w:rsidRPr="007D0438" w:rsidRDefault="005A0D66"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15.05.2024</w:t>
            </w:r>
          </w:p>
        </w:tc>
      </w:tr>
    </w:tbl>
    <w:p w14:paraId="69A37266"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3E689450"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4D0E920F"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430630DA"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7CC07610" w14:textId="77777777" w:rsidTr="004976F0">
        <w:tc>
          <w:tcPr>
            <w:tcW w:w="4110" w:type="dxa"/>
          </w:tcPr>
          <w:p w14:paraId="5F8CE825"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3BB2C230"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53D070BF"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7E8229E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628E469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07367682"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4F6D0B6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255C4943"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6073620F"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4585C7AB"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3849CC61"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0232763D"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64EEC33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36C3487B"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7E7E4CC7"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FF749D">
      <w:headerReference w:type="default" r:id="rId12"/>
      <w:footerReference w:type="default" r:id="rId13"/>
      <w:headerReference w:type="first" r:id="rId14"/>
      <w:footerReference w:type="first" r:id="rId15"/>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B9613" w14:textId="77777777" w:rsidR="00FF749D" w:rsidRDefault="00FF749D">
      <w:r>
        <w:separator/>
      </w:r>
    </w:p>
  </w:endnote>
  <w:endnote w:type="continuationSeparator" w:id="0">
    <w:p w14:paraId="43C4B171" w14:textId="77777777" w:rsidR="00FF749D" w:rsidRDefault="00FF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57370"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00BA8C5F"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2AE1833F" wp14:editId="2874CED8">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A35A4"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1128D0AA"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75FE0122" wp14:editId="2C7E6C90">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94D4D" w14:textId="77777777" w:rsidR="00FF749D" w:rsidRDefault="00FF749D">
      <w:r>
        <w:separator/>
      </w:r>
    </w:p>
  </w:footnote>
  <w:footnote w:type="continuationSeparator" w:id="0">
    <w:p w14:paraId="0B104A08" w14:textId="77777777" w:rsidR="00FF749D" w:rsidRDefault="00FF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46FDD"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28B4546B" w14:textId="08AB9DE9"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1DA8685B" wp14:editId="60B838C2">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1666522E" wp14:editId="6E6B712B">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587">
      <w:rPr>
        <w:rFonts w:ascii="NB International Pro" w:hAnsi="NB International Pro" w:cs="Roboto-Thin"/>
        <w:color w:val="000000"/>
        <w:sz w:val="18"/>
        <w:szCs w:val="24"/>
      </w:rPr>
      <w:t>Inside 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6A08"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24300ED6" wp14:editId="62B5DD77">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49D"/>
    <w:rsid w:val="000010D8"/>
    <w:rsid w:val="00004B6A"/>
    <w:rsid w:val="0000688A"/>
    <w:rsid w:val="000069B9"/>
    <w:rsid w:val="00006C84"/>
    <w:rsid w:val="000138B7"/>
    <w:rsid w:val="00014F14"/>
    <w:rsid w:val="00021387"/>
    <w:rsid w:val="0002296D"/>
    <w:rsid w:val="00027F76"/>
    <w:rsid w:val="00031489"/>
    <w:rsid w:val="000315B9"/>
    <w:rsid w:val="00031740"/>
    <w:rsid w:val="00034044"/>
    <w:rsid w:val="00035CB3"/>
    <w:rsid w:val="000417EE"/>
    <w:rsid w:val="00044BEE"/>
    <w:rsid w:val="00051C50"/>
    <w:rsid w:val="00052685"/>
    <w:rsid w:val="00052B20"/>
    <w:rsid w:val="00062177"/>
    <w:rsid w:val="00066911"/>
    <w:rsid w:val="00080319"/>
    <w:rsid w:val="00084004"/>
    <w:rsid w:val="00087596"/>
    <w:rsid w:val="000904B8"/>
    <w:rsid w:val="00090AE5"/>
    <w:rsid w:val="00093971"/>
    <w:rsid w:val="000A15F8"/>
    <w:rsid w:val="000A1DD7"/>
    <w:rsid w:val="000A2D7A"/>
    <w:rsid w:val="000A48EA"/>
    <w:rsid w:val="000A62AF"/>
    <w:rsid w:val="000A7787"/>
    <w:rsid w:val="000B2567"/>
    <w:rsid w:val="000B6F43"/>
    <w:rsid w:val="000C1778"/>
    <w:rsid w:val="000C2029"/>
    <w:rsid w:val="000C561C"/>
    <w:rsid w:val="000C5753"/>
    <w:rsid w:val="000C6EFF"/>
    <w:rsid w:val="000C7654"/>
    <w:rsid w:val="000C7A56"/>
    <w:rsid w:val="000D0294"/>
    <w:rsid w:val="000E1BF2"/>
    <w:rsid w:val="000E2CBC"/>
    <w:rsid w:val="000E75ED"/>
    <w:rsid w:val="000F273F"/>
    <w:rsid w:val="000F3C62"/>
    <w:rsid w:val="000F4F41"/>
    <w:rsid w:val="000F5E14"/>
    <w:rsid w:val="00100052"/>
    <w:rsid w:val="00100595"/>
    <w:rsid w:val="0010262A"/>
    <w:rsid w:val="00103FD9"/>
    <w:rsid w:val="0011411E"/>
    <w:rsid w:val="0012335F"/>
    <w:rsid w:val="0012371A"/>
    <w:rsid w:val="00126BB3"/>
    <w:rsid w:val="00130E78"/>
    <w:rsid w:val="0013186B"/>
    <w:rsid w:val="00132524"/>
    <w:rsid w:val="00132684"/>
    <w:rsid w:val="00134297"/>
    <w:rsid w:val="00135487"/>
    <w:rsid w:val="0014151D"/>
    <w:rsid w:val="0014223A"/>
    <w:rsid w:val="00142682"/>
    <w:rsid w:val="001455C7"/>
    <w:rsid w:val="00151C92"/>
    <w:rsid w:val="00161A30"/>
    <w:rsid w:val="001634F8"/>
    <w:rsid w:val="001652A4"/>
    <w:rsid w:val="00166D10"/>
    <w:rsid w:val="00166E26"/>
    <w:rsid w:val="00173459"/>
    <w:rsid w:val="00174C4D"/>
    <w:rsid w:val="00175286"/>
    <w:rsid w:val="00176E13"/>
    <w:rsid w:val="00180876"/>
    <w:rsid w:val="00180EC9"/>
    <w:rsid w:val="0018312E"/>
    <w:rsid w:val="001850E1"/>
    <w:rsid w:val="001859AD"/>
    <w:rsid w:val="00190401"/>
    <w:rsid w:val="001973A9"/>
    <w:rsid w:val="001A076D"/>
    <w:rsid w:val="001A0C66"/>
    <w:rsid w:val="001A4479"/>
    <w:rsid w:val="001A475E"/>
    <w:rsid w:val="001B0525"/>
    <w:rsid w:val="001B4A3B"/>
    <w:rsid w:val="001B59EC"/>
    <w:rsid w:val="001D3B2A"/>
    <w:rsid w:val="001D621B"/>
    <w:rsid w:val="001D703C"/>
    <w:rsid w:val="001E0873"/>
    <w:rsid w:val="001F087A"/>
    <w:rsid w:val="001F7674"/>
    <w:rsid w:val="00203A76"/>
    <w:rsid w:val="00210074"/>
    <w:rsid w:val="00210287"/>
    <w:rsid w:val="002107A8"/>
    <w:rsid w:val="00214062"/>
    <w:rsid w:val="0021486B"/>
    <w:rsid w:val="00232925"/>
    <w:rsid w:val="0023343F"/>
    <w:rsid w:val="002345E1"/>
    <w:rsid w:val="00234CF1"/>
    <w:rsid w:val="002422F0"/>
    <w:rsid w:val="0025446A"/>
    <w:rsid w:val="002551FD"/>
    <w:rsid w:val="00263587"/>
    <w:rsid w:val="002652D0"/>
    <w:rsid w:val="00266F5F"/>
    <w:rsid w:val="00272C22"/>
    <w:rsid w:val="0027321A"/>
    <w:rsid w:val="002755F7"/>
    <w:rsid w:val="002758CA"/>
    <w:rsid w:val="00282726"/>
    <w:rsid w:val="002837CC"/>
    <w:rsid w:val="002849C1"/>
    <w:rsid w:val="00285D61"/>
    <w:rsid w:val="00286002"/>
    <w:rsid w:val="0028766C"/>
    <w:rsid w:val="002919C4"/>
    <w:rsid w:val="002969C3"/>
    <w:rsid w:val="002970D8"/>
    <w:rsid w:val="002A0770"/>
    <w:rsid w:val="002A4362"/>
    <w:rsid w:val="002A51BD"/>
    <w:rsid w:val="002A5C61"/>
    <w:rsid w:val="002A7469"/>
    <w:rsid w:val="002A74CF"/>
    <w:rsid w:val="002B0C15"/>
    <w:rsid w:val="002B1C11"/>
    <w:rsid w:val="002B31CB"/>
    <w:rsid w:val="002C1802"/>
    <w:rsid w:val="002C55F1"/>
    <w:rsid w:val="002C6377"/>
    <w:rsid w:val="002D0D1D"/>
    <w:rsid w:val="002D54FC"/>
    <w:rsid w:val="002D57D9"/>
    <w:rsid w:val="002D6A74"/>
    <w:rsid w:val="002D6C77"/>
    <w:rsid w:val="002E13D8"/>
    <w:rsid w:val="002E18D3"/>
    <w:rsid w:val="002E2CC2"/>
    <w:rsid w:val="002E4DA0"/>
    <w:rsid w:val="002E65E6"/>
    <w:rsid w:val="002F055A"/>
    <w:rsid w:val="002F2CC6"/>
    <w:rsid w:val="0030086B"/>
    <w:rsid w:val="00302AD5"/>
    <w:rsid w:val="00303800"/>
    <w:rsid w:val="003079ED"/>
    <w:rsid w:val="0031255E"/>
    <w:rsid w:val="00312A7E"/>
    <w:rsid w:val="003138BC"/>
    <w:rsid w:val="00317688"/>
    <w:rsid w:val="00324243"/>
    <w:rsid w:val="00324393"/>
    <w:rsid w:val="003278E7"/>
    <w:rsid w:val="003312D4"/>
    <w:rsid w:val="00342ECF"/>
    <w:rsid w:val="003466DC"/>
    <w:rsid w:val="00346FDA"/>
    <w:rsid w:val="00347E8C"/>
    <w:rsid w:val="003514B4"/>
    <w:rsid w:val="00352456"/>
    <w:rsid w:val="00354737"/>
    <w:rsid w:val="0036605C"/>
    <w:rsid w:val="00375714"/>
    <w:rsid w:val="003818A8"/>
    <w:rsid w:val="00382606"/>
    <w:rsid w:val="00392BF3"/>
    <w:rsid w:val="00392E95"/>
    <w:rsid w:val="003A2665"/>
    <w:rsid w:val="003B33AC"/>
    <w:rsid w:val="003B5451"/>
    <w:rsid w:val="003C18DB"/>
    <w:rsid w:val="003C2E17"/>
    <w:rsid w:val="003C4433"/>
    <w:rsid w:val="003C5746"/>
    <w:rsid w:val="003C5AC1"/>
    <w:rsid w:val="003D26FB"/>
    <w:rsid w:val="003D627A"/>
    <w:rsid w:val="003E2DE0"/>
    <w:rsid w:val="003F32F9"/>
    <w:rsid w:val="003F68AF"/>
    <w:rsid w:val="00401B9B"/>
    <w:rsid w:val="00405510"/>
    <w:rsid w:val="00410F04"/>
    <w:rsid w:val="00413E47"/>
    <w:rsid w:val="004151CE"/>
    <w:rsid w:val="00416969"/>
    <w:rsid w:val="00420E9C"/>
    <w:rsid w:val="0042145E"/>
    <w:rsid w:val="00423592"/>
    <w:rsid w:val="00424342"/>
    <w:rsid w:val="00440A91"/>
    <w:rsid w:val="00441B54"/>
    <w:rsid w:val="0045552C"/>
    <w:rsid w:val="00456F5F"/>
    <w:rsid w:val="00456F6C"/>
    <w:rsid w:val="00457202"/>
    <w:rsid w:val="00460A59"/>
    <w:rsid w:val="0046165C"/>
    <w:rsid w:val="004645CD"/>
    <w:rsid w:val="004665BF"/>
    <w:rsid w:val="00473C75"/>
    <w:rsid w:val="00482EEA"/>
    <w:rsid w:val="00483723"/>
    <w:rsid w:val="00490030"/>
    <w:rsid w:val="0049766D"/>
    <w:rsid w:val="0049769B"/>
    <w:rsid w:val="004976F0"/>
    <w:rsid w:val="004977A1"/>
    <w:rsid w:val="004A14F5"/>
    <w:rsid w:val="004A4071"/>
    <w:rsid w:val="004A51F5"/>
    <w:rsid w:val="004A60AD"/>
    <w:rsid w:val="004A739A"/>
    <w:rsid w:val="004B597E"/>
    <w:rsid w:val="004B5F86"/>
    <w:rsid w:val="004B7BAD"/>
    <w:rsid w:val="004C109E"/>
    <w:rsid w:val="004C1B44"/>
    <w:rsid w:val="004C50B0"/>
    <w:rsid w:val="004D1A95"/>
    <w:rsid w:val="004D21C4"/>
    <w:rsid w:val="004D38E8"/>
    <w:rsid w:val="004D43D4"/>
    <w:rsid w:val="004D4CA9"/>
    <w:rsid w:val="004D4D67"/>
    <w:rsid w:val="004E3758"/>
    <w:rsid w:val="004E5611"/>
    <w:rsid w:val="00503EFC"/>
    <w:rsid w:val="0050556B"/>
    <w:rsid w:val="00505A2A"/>
    <w:rsid w:val="0050614C"/>
    <w:rsid w:val="00516DAB"/>
    <w:rsid w:val="0051783A"/>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65992"/>
    <w:rsid w:val="00573D83"/>
    <w:rsid w:val="00580AB8"/>
    <w:rsid w:val="00581B42"/>
    <w:rsid w:val="00582F9F"/>
    <w:rsid w:val="005903C7"/>
    <w:rsid w:val="005927F7"/>
    <w:rsid w:val="005945B1"/>
    <w:rsid w:val="005A0D66"/>
    <w:rsid w:val="005A0EBE"/>
    <w:rsid w:val="005A0EDA"/>
    <w:rsid w:val="005A2780"/>
    <w:rsid w:val="005A430A"/>
    <w:rsid w:val="005A64D7"/>
    <w:rsid w:val="005A7605"/>
    <w:rsid w:val="005B0661"/>
    <w:rsid w:val="005B1343"/>
    <w:rsid w:val="005B7D14"/>
    <w:rsid w:val="005B7DAD"/>
    <w:rsid w:val="005C0151"/>
    <w:rsid w:val="005C0243"/>
    <w:rsid w:val="005C7DE9"/>
    <w:rsid w:val="005D4E47"/>
    <w:rsid w:val="005E176E"/>
    <w:rsid w:val="005E2AF3"/>
    <w:rsid w:val="005E6843"/>
    <w:rsid w:val="005F3698"/>
    <w:rsid w:val="005F4020"/>
    <w:rsid w:val="005F6043"/>
    <w:rsid w:val="005F6B77"/>
    <w:rsid w:val="0060252F"/>
    <w:rsid w:val="00623643"/>
    <w:rsid w:val="006259A3"/>
    <w:rsid w:val="00633463"/>
    <w:rsid w:val="006339D8"/>
    <w:rsid w:val="00634572"/>
    <w:rsid w:val="0064479C"/>
    <w:rsid w:val="0064555B"/>
    <w:rsid w:val="00645CE7"/>
    <w:rsid w:val="00646539"/>
    <w:rsid w:val="00650BDD"/>
    <w:rsid w:val="0066233A"/>
    <w:rsid w:val="006645EA"/>
    <w:rsid w:val="00672F77"/>
    <w:rsid w:val="006741F5"/>
    <w:rsid w:val="00693B0F"/>
    <w:rsid w:val="00696567"/>
    <w:rsid w:val="006A2204"/>
    <w:rsid w:val="006A7FC7"/>
    <w:rsid w:val="006B2FCA"/>
    <w:rsid w:val="006B54FF"/>
    <w:rsid w:val="006B6C03"/>
    <w:rsid w:val="006B78EB"/>
    <w:rsid w:val="006C1E7D"/>
    <w:rsid w:val="006C255F"/>
    <w:rsid w:val="006C51DF"/>
    <w:rsid w:val="006C5482"/>
    <w:rsid w:val="006C6DC7"/>
    <w:rsid w:val="006D30B0"/>
    <w:rsid w:val="006D41F9"/>
    <w:rsid w:val="006D4C49"/>
    <w:rsid w:val="006D6F6E"/>
    <w:rsid w:val="006D7704"/>
    <w:rsid w:val="006E2011"/>
    <w:rsid w:val="006E3A15"/>
    <w:rsid w:val="006E4048"/>
    <w:rsid w:val="006E520A"/>
    <w:rsid w:val="006E619C"/>
    <w:rsid w:val="006E68DB"/>
    <w:rsid w:val="006F184C"/>
    <w:rsid w:val="006F367A"/>
    <w:rsid w:val="00704D2C"/>
    <w:rsid w:val="00704F03"/>
    <w:rsid w:val="007113A1"/>
    <w:rsid w:val="00712738"/>
    <w:rsid w:val="00712A43"/>
    <w:rsid w:val="00716318"/>
    <w:rsid w:val="007168C4"/>
    <w:rsid w:val="007218C5"/>
    <w:rsid w:val="00724735"/>
    <w:rsid w:val="00724C98"/>
    <w:rsid w:val="007260B2"/>
    <w:rsid w:val="007276F4"/>
    <w:rsid w:val="007346AE"/>
    <w:rsid w:val="0073651E"/>
    <w:rsid w:val="007400A9"/>
    <w:rsid w:val="00742481"/>
    <w:rsid w:val="0074510C"/>
    <w:rsid w:val="00747050"/>
    <w:rsid w:val="00753CF4"/>
    <w:rsid w:val="00756080"/>
    <w:rsid w:val="0076194C"/>
    <w:rsid w:val="00761F25"/>
    <w:rsid w:val="00764D21"/>
    <w:rsid w:val="00765251"/>
    <w:rsid w:val="00766258"/>
    <w:rsid w:val="00775A67"/>
    <w:rsid w:val="0078335D"/>
    <w:rsid w:val="00785091"/>
    <w:rsid w:val="007864BD"/>
    <w:rsid w:val="00787162"/>
    <w:rsid w:val="0079055F"/>
    <w:rsid w:val="0079351C"/>
    <w:rsid w:val="00794DEC"/>
    <w:rsid w:val="00795BC5"/>
    <w:rsid w:val="007A02D5"/>
    <w:rsid w:val="007A0A7F"/>
    <w:rsid w:val="007A3F53"/>
    <w:rsid w:val="007A4787"/>
    <w:rsid w:val="007B0C05"/>
    <w:rsid w:val="007B2216"/>
    <w:rsid w:val="007C32E1"/>
    <w:rsid w:val="007C5EC7"/>
    <w:rsid w:val="007D0438"/>
    <w:rsid w:val="007D2A7E"/>
    <w:rsid w:val="007D5F77"/>
    <w:rsid w:val="007D7D9A"/>
    <w:rsid w:val="007E31CF"/>
    <w:rsid w:val="007E4564"/>
    <w:rsid w:val="007F0119"/>
    <w:rsid w:val="007F339E"/>
    <w:rsid w:val="007F3C5A"/>
    <w:rsid w:val="0082015D"/>
    <w:rsid w:val="0083030E"/>
    <w:rsid w:val="00834C8C"/>
    <w:rsid w:val="00837476"/>
    <w:rsid w:val="00840F9A"/>
    <w:rsid w:val="008450B2"/>
    <w:rsid w:val="0085337B"/>
    <w:rsid w:val="00855594"/>
    <w:rsid w:val="00856DF7"/>
    <w:rsid w:val="008620CD"/>
    <w:rsid w:val="0086235D"/>
    <w:rsid w:val="00863510"/>
    <w:rsid w:val="00865994"/>
    <w:rsid w:val="00865FAF"/>
    <w:rsid w:val="008669FE"/>
    <w:rsid w:val="0087146A"/>
    <w:rsid w:val="00873C95"/>
    <w:rsid w:val="008748D8"/>
    <w:rsid w:val="00875899"/>
    <w:rsid w:val="00877CCF"/>
    <w:rsid w:val="00882CA1"/>
    <w:rsid w:val="0089190E"/>
    <w:rsid w:val="00891B77"/>
    <w:rsid w:val="00891C8D"/>
    <w:rsid w:val="008926E2"/>
    <w:rsid w:val="008942B7"/>
    <w:rsid w:val="008A4042"/>
    <w:rsid w:val="008A6642"/>
    <w:rsid w:val="008A6BF9"/>
    <w:rsid w:val="008B1188"/>
    <w:rsid w:val="008B5432"/>
    <w:rsid w:val="008B7FAA"/>
    <w:rsid w:val="008C67ED"/>
    <w:rsid w:val="008D101B"/>
    <w:rsid w:val="008D2495"/>
    <w:rsid w:val="008D394B"/>
    <w:rsid w:val="008D4C16"/>
    <w:rsid w:val="008D4CC6"/>
    <w:rsid w:val="008D64F1"/>
    <w:rsid w:val="008D6D39"/>
    <w:rsid w:val="008E2F96"/>
    <w:rsid w:val="008F3447"/>
    <w:rsid w:val="008F3E7F"/>
    <w:rsid w:val="00903AC4"/>
    <w:rsid w:val="009121E4"/>
    <w:rsid w:val="00913AF4"/>
    <w:rsid w:val="00916DD8"/>
    <w:rsid w:val="00921FEE"/>
    <w:rsid w:val="009267E2"/>
    <w:rsid w:val="00930C6D"/>
    <w:rsid w:val="00933231"/>
    <w:rsid w:val="0093596B"/>
    <w:rsid w:val="0093672D"/>
    <w:rsid w:val="00941F2F"/>
    <w:rsid w:val="009437A2"/>
    <w:rsid w:val="00947989"/>
    <w:rsid w:val="009506A8"/>
    <w:rsid w:val="0095282B"/>
    <w:rsid w:val="00952EC8"/>
    <w:rsid w:val="009539A4"/>
    <w:rsid w:val="009553C2"/>
    <w:rsid w:val="009669DC"/>
    <w:rsid w:val="009701E2"/>
    <w:rsid w:val="00975D49"/>
    <w:rsid w:val="00982CCB"/>
    <w:rsid w:val="0098542C"/>
    <w:rsid w:val="009908F0"/>
    <w:rsid w:val="009924DC"/>
    <w:rsid w:val="0099769F"/>
    <w:rsid w:val="009A32F3"/>
    <w:rsid w:val="009A3565"/>
    <w:rsid w:val="009B1442"/>
    <w:rsid w:val="009B1D75"/>
    <w:rsid w:val="009B1FE7"/>
    <w:rsid w:val="009B79E0"/>
    <w:rsid w:val="009B7FB0"/>
    <w:rsid w:val="009C2B01"/>
    <w:rsid w:val="009C2E5B"/>
    <w:rsid w:val="009C69A9"/>
    <w:rsid w:val="009D2377"/>
    <w:rsid w:val="009D242A"/>
    <w:rsid w:val="009D5371"/>
    <w:rsid w:val="009E027B"/>
    <w:rsid w:val="009E12B0"/>
    <w:rsid w:val="009E1349"/>
    <w:rsid w:val="009E19D7"/>
    <w:rsid w:val="009E2F32"/>
    <w:rsid w:val="009E3DB2"/>
    <w:rsid w:val="009F4345"/>
    <w:rsid w:val="009F4DC3"/>
    <w:rsid w:val="009F4F52"/>
    <w:rsid w:val="009F58E2"/>
    <w:rsid w:val="00A00E8D"/>
    <w:rsid w:val="00A07CBB"/>
    <w:rsid w:val="00A12044"/>
    <w:rsid w:val="00A15B7A"/>
    <w:rsid w:val="00A20700"/>
    <w:rsid w:val="00A23342"/>
    <w:rsid w:val="00A300E8"/>
    <w:rsid w:val="00A35F8F"/>
    <w:rsid w:val="00A374E3"/>
    <w:rsid w:val="00A40FEC"/>
    <w:rsid w:val="00A47436"/>
    <w:rsid w:val="00A52270"/>
    <w:rsid w:val="00A53788"/>
    <w:rsid w:val="00A54551"/>
    <w:rsid w:val="00A554C0"/>
    <w:rsid w:val="00A622B8"/>
    <w:rsid w:val="00A643CE"/>
    <w:rsid w:val="00A66F03"/>
    <w:rsid w:val="00A70F9E"/>
    <w:rsid w:val="00A81297"/>
    <w:rsid w:val="00A84BB3"/>
    <w:rsid w:val="00A850C9"/>
    <w:rsid w:val="00A87D05"/>
    <w:rsid w:val="00A959FD"/>
    <w:rsid w:val="00AA0E16"/>
    <w:rsid w:val="00AA2844"/>
    <w:rsid w:val="00AA653E"/>
    <w:rsid w:val="00AB3F99"/>
    <w:rsid w:val="00AC1DA8"/>
    <w:rsid w:val="00AD34E3"/>
    <w:rsid w:val="00AD3981"/>
    <w:rsid w:val="00AD552B"/>
    <w:rsid w:val="00AD65D1"/>
    <w:rsid w:val="00AE59EF"/>
    <w:rsid w:val="00AE63BF"/>
    <w:rsid w:val="00B00CA4"/>
    <w:rsid w:val="00B01BC6"/>
    <w:rsid w:val="00B06332"/>
    <w:rsid w:val="00B064B6"/>
    <w:rsid w:val="00B161CF"/>
    <w:rsid w:val="00B172A5"/>
    <w:rsid w:val="00B175D3"/>
    <w:rsid w:val="00B21985"/>
    <w:rsid w:val="00B22C96"/>
    <w:rsid w:val="00B25122"/>
    <w:rsid w:val="00B3119B"/>
    <w:rsid w:val="00B40FDB"/>
    <w:rsid w:val="00B42E40"/>
    <w:rsid w:val="00B42F1A"/>
    <w:rsid w:val="00B42FF6"/>
    <w:rsid w:val="00B43ABB"/>
    <w:rsid w:val="00B47068"/>
    <w:rsid w:val="00B522CD"/>
    <w:rsid w:val="00B53522"/>
    <w:rsid w:val="00B542F3"/>
    <w:rsid w:val="00B548DF"/>
    <w:rsid w:val="00B57277"/>
    <w:rsid w:val="00B6187C"/>
    <w:rsid w:val="00B67B81"/>
    <w:rsid w:val="00B71112"/>
    <w:rsid w:val="00B7588B"/>
    <w:rsid w:val="00B81A9E"/>
    <w:rsid w:val="00B82B26"/>
    <w:rsid w:val="00B8423E"/>
    <w:rsid w:val="00B86C67"/>
    <w:rsid w:val="00B92349"/>
    <w:rsid w:val="00B93DEB"/>
    <w:rsid w:val="00B95CE7"/>
    <w:rsid w:val="00BA39E9"/>
    <w:rsid w:val="00BB27B8"/>
    <w:rsid w:val="00BB3F36"/>
    <w:rsid w:val="00BB66B1"/>
    <w:rsid w:val="00BB7C14"/>
    <w:rsid w:val="00BC05EE"/>
    <w:rsid w:val="00BC152C"/>
    <w:rsid w:val="00BC4173"/>
    <w:rsid w:val="00BC780E"/>
    <w:rsid w:val="00BD1651"/>
    <w:rsid w:val="00BD5EC7"/>
    <w:rsid w:val="00BE0017"/>
    <w:rsid w:val="00BE3D53"/>
    <w:rsid w:val="00BE6A38"/>
    <w:rsid w:val="00BF5FEA"/>
    <w:rsid w:val="00C05664"/>
    <w:rsid w:val="00C13B6A"/>
    <w:rsid w:val="00C14E9B"/>
    <w:rsid w:val="00C1513E"/>
    <w:rsid w:val="00C26F29"/>
    <w:rsid w:val="00C3113F"/>
    <w:rsid w:val="00C314BA"/>
    <w:rsid w:val="00C50BCE"/>
    <w:rsid w:val="00C52509"/>
    <w:rsid w:val="00C602E0"/>
    <w:rsid w:val="00C614A0"/>
    <w:rsid w:val="00C63FB4"/>
    <w:rsid w:val="00C64FED"/>
    <w:rsid w:val="00C6578C"/>
    <w:rsid w:val="00C736D7"/>
    <w:rsid w:val="00C74729"/>
    <w:rsid w:val="00C75309"/>
    <w:rsid w:val="00C754C2"/>
    <w:rsid w:val="00C763DD"/>
    <w:rsid w:val="00C776F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090D"/>
    <w:rsid w:val="00D01560"/>
    <w:rsid w:val="00D11028"/>
    <w:rsid w:val="00D2182E"/>
    <w:rsid w:val="00D242C1"/>
    <w:rsid w:val="00D31E70"/>
    <w:rsid w:val="00D3415B"/>
    <w:rsid w:val="00D35196"/>
    <w:rsid w:val="00D3644B"/>
    <w:rsid w:val="00D40A18"/>
    <w:rsid w:val="00D40AA9"/>
    <w:rsid w:val="00D47D53"/>
    <w:rsid w:val="00D53963"/>
    <w:rsid w:val="00D5606E"/>
    <w:rsid w:val="00D56490"/>
    <w:rsid w:val="00D56543"/>
    <w:rsid w:val="00D619B7"/>
    <w:rsid w:val="00D65542"/>
    <w:rsid w:val="00D666C9"/>
    <w:rsid w:val="00D668B1"/>
    <w:rsid w:val="00D70E17"/>
    <w:rsid w:val="00D72264"/>
    <w:rsid w:val="00D73C13"/>
    <w:rsid w:val="00D8344E"/>
    <w:rsid w:val="00D83E10"/>
    <w:rsid w:val="00D86596"/>
    <w:rsid w:val="00D94349"/>
    <w:rsid w:val="00DA0589"/>
    <w:rsid w:val="00DA540F"/>
    <w:rsid w:val="00DB0CBF"/>
    <w:rsid w:val="00DB2EF6"/>
    <w:rsid w:val="00DB682D"/>
    <w:rsid w:val="00DC29DC"/>
    <w:rsid w:val="00DC3526"/>
    <w:rsid w:val="00DC449E"/>
    <w:rsid w:val="00DC5C55"/>
    <w:rsid w:val="00DD4C2F"/>
    <w:rsid w:val="00DD5661"/>
    <w:rsid w:val="00DE54E6"/>
    <w:rsid w:val="00DE572F"/>
    <w:rsid w:val="00DE6555"/>
    <w:rsid w:val="00DF0EB6"/>
    <w:rsid w:val="00DF65C8"/>
    <w:rsid w:val="00E0056A"/>
    <w:rsid w:val="00E02714"/>
    <w:rsid w:val="00E02EB1"/>
    <w:rsid w:val="00E0551F"/>
    <w:rsid w:val="00E103F7"/>
    <w:rsid w:val="00E10C88"/>
    <w:rsid w:val="00E154D5"/>
    <w:rsid w:val="00E20B34"/>
    <w:rsid w:val="00E246ED"/>
    <w:rsid w:val="00E24DC9"/>
    <w:rsid w:val="00E2583C"/>
    <w:rsid w:val="00E25E81"/>
    <w:rsid w:val="00E4308B"/>
    <w:rsid w:val="00E46BBC"/>
    <w:rsid w:val="00E52670"/>
    <w:rsid w:val="00E52CB1"/>
    <w:rsid w:val="00E61346"/>
    <w:rsid w:val="00E61A2F"/>
    <w:rsid w:val="00E62598"/>
    <w:rsid w:val="00E757E4"/>
    <w:rsid w:val="00E80056"/>
    <w:rsid w:val="00E83A68"/>
    <w:rsid w:val="00E844E6"/>
    <w:rsid w:val="00E87753"/>
    <w:rsid w:val="00E9026B"/>
    <w:rsid w:val="00E9447B"/>
    <w:rsid w:val="00E962B1"/>
    <w:rsid w:val="00E96357"/>
    <w:rsid w:val="00EA328B"/>
    <w:rsid w:val="00EA4478"/>
    <w:rsid w:val="00EA743E"/>
    <w:rsid w:val="00EA7592"/>
    <w:rsid w:val="00EB18B9"/>
    <w:rsid w:val="00EB487B"/>
    <w:rsid w:val="00EB64EF"/>
    <w:rsid w:val="00EB6581"/>
    <w:rsid w:val="00EC37A0"/>
    <w:rsid w:val="00ED5028"/>
    <w:rsid w:val="00EE08FE"/>
    <w:rsid w:val="00EE3FAF"/>
    <w:rsid w:val="00EE7D98"/>
    <w:rsid w:val="00EF25EF"/>
    <w:rsid w:val="00EF2DA8"/>
    <w:rsid w:val="00EF6E91"/>
    <w:rsid w:val="00F04CE4"/>
    <w:rsid w:val="00F122FF"/>
    <w:rsid w:val="00F14D98"/>
    <w:rsid w:val="00F15F20"/>
    <w:rsid w:val="00F2133E"/>
    <w:rsid w:val="00F26EFC"/>
    <w:rsid w:val="00F27685"/>
    <w:rsid w:val="00F30C6A"/>
    <w:rsid w:val="00F33477"/>
    <w:rsid w:val="00F34511"/>
    <w:rsid w:val="00F3750A"/>
    <w:rsid w:val="00F37587"/>
    <w:rsid w:val="00F3783C"/>
    <w:rsid w:val="00F40B42"/>
    <w:rsid w:val="00F42466"/>
    <w:rsid w:val="00F44D60"/>
    <w:rsid w:val="00F5070B"/>
    <w:rsid w:val="00F525DE"/>
    <w:rsid w:val="00F53246"/>
    <w:rsid w:val="00F5324C"/>
    <w:rsid w:val="00F566FB"/>
    <w:rsid w:val="00F57294"/>
    <w:rsid w:val="00F67BE3"/>
    <w:rsid w:val="00F71A11"/>
    <w:rsid w:val="00F71B2D"/>
    <w:rsid w:val="00F7396C"/>
    <w:rsid w:val="00F73A2C"/>
    <w:rsid w:val="00F74944"/>
    <w:rsid w:val="00F76E0D"/>
    <w:rsid w:val="00F80762"/>
    <w:rsid w:val="00F82A2C"/>
    <w:rsid w:val="00F87D52"/>
    <w:rsid w:val="00F9101A"/>
    <w:rsid w:val="00F922CA"/>
    <w:rsid w:val="00F94A58"/>
    <w:rsid w:val="00F95D9E"/>
    <w:rsid w:val="00F97482"/>
    <w:rsid w:val="00FA09EC"/>
    <w:rsid w:val="00FA18E2"/>
    <w:rsid w:val="00FA205F"/>
    <w:rsid w:val="00FA3E65"/>
    <w:rsid w:val="00FA54F8"/>
    <w:rsid w:val="00FA6F13"/>
    <w:rsid w:val="00FB001F"/>
    <w:rsid w:val="00FB125E"/>
    <w:rsid w:val="00FB1E55"/>
    <w:rsid w:val="00FB437D"/>
    <w:rsid w:val="00FB5AF9"/>
    <w:rsid w:val="00FB6FE8"/>
    <w:rsid w:val="00FC622F"/>
    <w:rsid w:val="00FD12CD"/>
    <w:rsid w:val="00FD7041"/>
    <w:rsid w:val="00FE3ECD"/>
    <w:rsid w:val="00FE4720"/>
    <w:rsid w:val="00FE615C"/>
    <w:rsid w:val="00FF0E1B"/>
    <w:rsid w:val="00FF39DB"/>
    <w:rsid w:val="00FF749D"/>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DBEC5B"/>
  <w15:docId w15:val="{E3B51350-55D5-452C-A95D-6E5F1FEE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163983104">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484324403">
      <w:bodyDiv w:val="1"/>
      <w:marLeft w:val="0"/>
      <w:marRight w:val="0"/>
      <w:marTop w:val="0"/>
      <w:marBottom w:val="0"/>
      <w:divBdr>
        <w:top w:val="none" w:sz="0" w:space="0" w:color="auto"/>
        <w:left w:val="none" w:sz="0" w:space="0" w:color="auto"/>
        <w:bottom w:val="none" w:sz="0" w:space="0" w:color="auto"/>
        <w:right w:val="none" w:sz="0" w:space="0" w:color="auto"/>
      </w:divBdr>
      <w:divsChild>
        <w:div w:id="888151486">
          <w:marLeft w:val="0"/>
          <w:marRight w:val="0"/>
          <w:marTop w:val="0"/>
          <w:marBottom w:val="0"/>
          <w:divBdr>
            <w:top w:val="none" w:sz="0" w:space="0" w:color="auto"/>
            <w:left w:val="none" w:sz="0" w:space="0" w:color="auto"/>
            <w:bottom w:val="none" w:sz="0" w:space="0" w:color="auto"/>
            <w:right w:val="none" w:sz="0" w:space="0" w:color="auto"/>
          </w:divBdr>
        </w:div>
        <w:div w:id="1408452020">
          <w:marLeft w:val="0"/>
          <w:marRight w:val="0"/>
          <w:marTop w:val="0"/>
          <w:marBottom w:val="0"/>
          <w:divBdr>
            <w:top w:val="none" w:sz="0" w:space="0" w:color="auto"/>
            <w:left w:val="none" w:sz="0" w:space="0" w:color="auto"/>
            <w:bottom w:val="none" w:sz="0" w:space="0" w:color="auto"/>
            <w:right w:val="none" w:sz="0" w:space="0" w:color="auto"/>
          </w:divBdr>
        </w:div>
      </w:divsChild>
    </w:div>
    <w:div w:id="559369003">
      <w:bodyDiv w:val="1"/>
      <w:marLeft w:val="0"/>
      <w:marRight w:val="0"/>
      <w:marTop w:val="0"/>
      <w:marBottom w:val="0"/>
      <w:divBdr>
        <w:top w:val="none" w:sz="0" w:space="0" w:color="auto"/>
        <w:left w:val="none" w:sz="0" w:space="0" w:color="auto"/>
        <w:bottom w:val="none" w:sz="0" w:space="0" w:color="auto"/>
        <w:right w:val="none" w:sz="0" w:space="0" w:color="auto"/>
      </w:divBdr>
      <w:divsChild>
        <w:div w:id="1401250313">
          <w:marLeft w:val="0"/>
          <w:marRight w:val="0"/>
          <w:marTop w:val="0"/>
          <w:marBottom w:val="0"/>
          <w:divBdr>
            <w:top w:val="none" w:sz="0" w:space="0" w:color="auto"/>
            <w:left w:val="none" w:sz="0" w:space="0" w:color="auto"/>
            <w:bottom w:val="none" w:sz="0" w:space="0" w:color="auto"/>
            <w:right w:val="none" w:sz="0" w:space="0" w:color="auto"/>
          </w:divBdr>
          <w:divsChild>
            <w:div w:id="780495731">
              <w:marLeft w:val="0"/>
              <w:marRight w:val="0"/>
              <w:marTop w:val="0"/>
              <w:marBottom w:val="0"/>
              <w:divBdr>
                <w:top w:val="none" w:sz="0" w:space="0" w:color="auto"/>
                <w:left w:val="none" w:sz="0" w:space="0" w:color="auto"/>
                <w:bottom w:val="none" w:sz="0" w:space="0" w:color="auto"/>
                <w:right w:val="none" w:sz="0" w:space="0" w:color="auto"/>
              </w:divBdr>
            </w:div>
          </w:divsChild>
        </w:div>
        <w:div w:id="984354774">
          <w:marLeft w:val="0"/>
          <w:marRight w:val="0"/>
          <w:marTop w:val="0"/>
          <w:marBottom w:val="0"/>
          <w:divBdr>
            <w:top w:val="none" w:sz="0" w:space="0" w:color="auto"/>
            <w:left w:val="none" w:sz="0" w:space="0" w:color="auto"/>
            <w:bottom w:val="none" w:sz="0" w:space="0" w:color="auto"/>
            <w:right w:val="none" w:sz="0" w:space="0" w:color="auto"/>
          </w:divBdr>
          <w:divsChild>
            <w:div w:id="296959684">
              <w:marLeft w:val="0"/>
              <w:marRight w:val="0"/>
              <w:marTop w:val="0"/>
              <w:marBottom w:val="0"/>
              <w:divBdr>
                <w:top w:val="none" w:sz="0" w:space="0" w:color="auto"/>
                <w:left w:val="none" w:sz="0" w:space="0" w:color="auto"/>
                <w:bottom w:val="none" w:sz="0" w:space="0" w:color="auto"/>
                <w:right w:val="none" w:sz="0" w:space="0" w:color="auto"/>
              </w:divBdr>
            </w:div>
            <w:div w:id="136841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593318690">
      <w:bodyDiv w:val="1"/>
      <w:marLeft w:val="0"/>
      <w:marRight w:val="0"/>
      <w:marTop w:val="0"/>
      <w:marBottom w:val="0"/>
      <w:divBdr>
        <w:top w:val="none" w:sz="0" w:space="0" w:color="auto"/>
        <w:left w:val="none" w:sz="0" w:space="0" w:color="auto"/>
        <w:bottom w:val="none" w:sz="0" w:space="0" w:color="auto"/>
        <w:right w:val="none" w:sz="0" w:space="0" w:color="auto"/>
      </w:divBdr>
      <w:divsChild>
        <w:div w:id="442388798">
          <w:marLeft w:val="0"/>
          <w:marRight w:val="0"/>
          <w:marTop w:val="0"/>
          <w:marBottom w:val="0"/>
          <w:divBdr>
            <w:top w:val="none" w:sz="0" w:space="0" w:color="auto"/>
            <w:left w:val="none" w:sz="0" w:space="0" w:color="auto"/>
            <w:bottom w:val="none" w:sz="0" w:space="0" w:color="auto"/>
            <w:right w:val="none" w:sz="0" w:space="0" w:color="auto"/>
          </w:divBdr>
          <w:divsChild>
            <w:div w:id="2032605500">
              <w:marLeft w:val="0"/>
              <w:marRight w:val="0"/>
              <w:marTop w:val="0"/>
              <w:marBottom w:val="0"/>
              <w:divBdr>
                <w:top w:val="none" w:sz="0" w:space="0" w:color="auto"/>
                <w:left w:val="none" w:sz="0" w:space="0" w:color="auto"/>
                <w:bottom w:val="none" w:sz="0" w:space="0" w:color="auto"/>
                <w:right w:val="none" w:sz="0" w:space="0" w:color="auto"/>
              </w:divBdr>
              <w:divsChild>
                <w:div w:id="17021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41086">
          <w:marLeft w:val="0"/>
          <w:marRight w:val="0"/>
          <w:marTop w:val="0"/>
          <w:marBottom w:val="0"/>
          <w:divBdr>
            <w:top w:val="none" w:sz="0" w:space="0" w:color="auto"/>
            <w:left w:val="none" w:sz="0" w:space="0" w:color="auto"/>
            <w:bottom w:val="none" w:sz="0" w:space="0" w:color="auto"/>
            <w:right w:val="none" w:sz="0" w:space="0" w:color="auto"/>
          </w:divBdr>
          <w:divsChild>
            <w:div w:id="1436823053">
              <w:marLeft w:val="0"/>
              <w:marRight w:val="0"/>
              <w:marTop w:val="0"/>
              <w:marBottom w:val="0"/>
              <w:divBdr>
                <w:top w:val="none" w:sz="0" w:space="0" w:color="auto"/>
                <w:left w:val="none" w:sz="0" w:space="0" w:color="auto"/>
                <w:bottom w:val="none" w:sz="0" w:space="0" w:color="auto"/>
                <w:right w:val="none" w:sz="0" w:space="0" w:color="auto"/>
              </w:divBdr>
            </w:div>
            <w:div w:id="1193568572">
              <w:marLeft w:val="0"/>
              <w:marRight w:val="0"/>
              <w:marTop w:val="0"/>
              <w:marBottom w:val="0"/>
              <w:divBdr>
                <w:top w:val="none" w:sz="0" w:space="0" w:color="auto"/>
                <w:left w:val="none" w:sz="0" w:space="0" w:color="auto"/>
                <w:bottom w:val="none" w:sz="0" w:space="0" w:color="auto"/>
                <w:right w:val="none" w:sz="0" w:space="0" w:color="auto"/>
              </w:divBdr>
            </w:div>
          </w:divsChild>
        </w:div>
        <w:div w:id="558326909">
          <w:marLeft w:val="0"/>
          <w:marRight w:val="0"/>
          <w:marTop w:val="0"/>
          <w:marBottom w:val="0"/>
          <w:divBdr>
            <w:top w:val="none" w:sz="0" w:space="0" w:color="auto"/>
            <w:left w:val="none" w:sz="0" w:space="0" w:color="auto"/>
            <w:bottom w:val="none" w:sz="0" w:space="0" w:color="auto"/>
            <w:right w:val="none" w:sz="0" w:space="0" w:color="auto"/>
          </w:divBdr>
          <w:divsChild>
            <w:div w:id="2045212544">
              <w:marLeft w:val="0"/>
              <w:marRight w:val="0"/>
              <w:marTop w:val="0"/>
              <w:marBottom w:val="0"/>
              <w:divBdr>
                <w:top w:val="none" w:sz="0" w:space="0" w:color="auto"/>
                <w:left w:val="none" w:sz="0" w:space="0" w:color="auto"/>
                <w:bottom w:val="none" w:sz="0" w:space="0" w:color="auto"/>
                <w:right w:val="none" w:sz="0" w:space="0" w:color="auto"/>
              </w:divBdr>
              <w:divsChild>
                <w:div w:id="340937022">
                  <w:marLeft w:val="0"/>
                  <w:marRight w:val="0"/>
                  <w:marTop w:val="0"/>
                  <w:marBottom w:val="0"/>
                  <w:divBdr>
                    <w:top w:val="none" w:sz="0" w:space="0" w:color="auto"/>
                    <w:left w:val="none" w:sz="0" w:space="0" w:color="auto"/>
                    <w:bottom w:val="none" w:sz="0" w:space="0" w:color="auto"/>
                    <w:right w:val="none" w:sz="0" w:space="0" w:color="auto"/>
                  </w:divBdr>
                  <w:divsChild>
                    <w:div w:id="21186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30763885">
      <w:bodyDiv w:val="1"/>
      <w:marLeft w:val="0"/>
      <w:marRight w:val="0"/>
      <w:marTop w:val="0"/>
      <w:marBottom w:val="0"/>
      <w:divBdr>
        <w:top w:val="none" w:sz="0" w:space="0" w:color="auto"/>
        <w:left w:val="none" w:sz="0" w:space="0" w:color="auto"/>
        <w:bottom w:val="none" w:sz="0" w:space="0" w:color="auto"/>
        <w:right w:val="none" w:sz="0" w:space="0" w:color="auto"/>
      </w:divBdr>
      <w:divsChild>
        <w:div w:id="969894783">
          <w:marLeft w:val="0"/>
          <w:marRight w:val="0"/>
          <w:marTop w:val="0"/>
          <w:marBottom w:val="0"/>
          <w:divBdr>
            <w:top w:val="none" w:sz="0" w:space="0" w:color="auto"/>
            <w:left w:val="none" w:sz="0" w:space="0" w:color="auto"/>
            <w:bottom w:val="none" w:sz="0" w:space="0" w:color="auto"/>
            <w:right w:val="none" w:sz="0" w:space="0" w:color="auto"/>
          </w:divBdr>
          <w:divsChild>
            <w:div w:id="1076828173">
              <w:marLeft w:val="0"/>
              <w:marRight w:val="0"/>
              <w:marTop w:val="0"/>
              <w:marBottom w:val="0"/>
              <w:divBdr>
                <w:top w:val="none" w:sz="0" w:space="0" w:color="auto"/>
                <w:left w:val="none" w:sz="0" w:space="0" w:color="auto"/>
                <w:bottom w:val="none" w:sz="0" w:space="0" w:color="auto"/>
                <w:right w:val="none" w:sz="0" w:space="0" w:color="auto"/>
              </w:divBdr>
              <w:divsChild>
                <w:div w:id="17773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9577">
          <w:marLeft w:val="0"/>
          <w:marRight w:val="0"/>
          <w:marTop w:val="0"/>
          <w:marBottom w:val="0"/>
          <w:divBdr>
            <w:top w:val="none" w:sz="0" w:space="0" w:color="auto"/>
            <w:left w:val="none" w:sz="0" w:space="0" w:color="auto"/>
            <w:bottom w:val="none" w:sz="0" w:space="0" w:color="auto"/>
            <w:right w:val="none" w:sz="0" w:space="0" w:color="auto"/>
          </w:divBdr>
          <w:divsChild>
            <w:div w:id="574436884">
              <w:marLeft w:val="0"/>
              <w:marRight w:val="0"/>
              <w:marTop w:val="0"/>
              <w:marBottom w:val="0"/>
              <w:divBdr>
                <w:top w:val="none" w:sz="0" w:space="0" w:color="auto"/>
                <w:left w:val="none" w:sz="0" w:space="0" w:color="auto"/>
                <w:bottom w:val="none" w:sz="0" w:space="0" w:color="auto"/>
                <w:right w:val="none" w:sz="0" w:space="0" w:color="auto"/>
              </w:divBdr>
            </w:div>
            <w:div w:id="798644969">
              <w:marLeft w:val="0"/>
              <w:marRight w:val="0"/>
              <w:marTop w:val="0"/>
              <w:marBottom w:val="0"/>
              <w:divBdr>
                <w:top w:val="none" w:sz="0" w:space="0" w:color="auto"/>
                <w:left w:val="none" w:sz="0" w:space="0" w:color="auto"/>
                <w:bottom w:val="none" w:sz="0" w:space="0" w:color="auto"/>
                <w:right w:val="none" w:sz="0" w:space="0" w:color="auto"/>
              </w:divBdr>
            </w:div>
          </w:divsChild>
        </w:div>
        <w:div w:id="1976905152">
          <w:marLeft w:val="0"/>
          <w:marRight w:val="0"/>
          <w:marTop w:val="0"/>
          <w:marBottom w:val="0"/>
          <w:divBdr>
            <w:top w:val="none" w:sz="0" w:space="0" w:color="auto"/>
            <w:left w:val="none" w:sz="0" w:space="0" w:color="auto"/>
            <w:bottom w:val="none" w:sz="0" w:space="0" w:color="auto"/>
            <w:right w:val="none" w:sz="0" w:space="0" w:color="auto"/>
          </w:divBdr>
          <w:divsChild>
            <w:div w:id="1098713769">
              <w:marLeft w:val="0"/>
              <w:marRight w:val="0"/>
              <w:marTop w:val="0"/>
              <w:marBottom w:val="0"/>
              <w:divBdr>
                <w:top w:val="none" w:sz="0" w:space="0" w:color="auto"/>
                <w:left w:val="none" w:sz="0" w:space="0" w:color="auto"/>
                <w:bottom w:val="none" w:sz="0" w:space="0" w:color="auto"/>
                <w:right w:val="none" w:sz="0" w:space="0" w:color="auto"/>
              </w:divBdr>
              <w:divsChild>
                <w:div w:id="628895939">
                  <w:marLeft w:val="0"/>
                  <w:marRight w:val="0"/>
                  <w:marTop w:val="0"/>
                  <w:marBottom w:val="0"/>
                  <w:divBdr>
                    <w:top w:val="none" w:sz="0" w:space="0" w:color="auto"/>
                    <w:left w:val="none" w:sz="0" w:space="0" w:color="auto"/>
                    <w:bottom w:val="none" w:sz="0" w:space="0" w:color="auto"/>
                    <w:right w:val="none" w:sz="0" w:space="0" w:color="auto"/>
                  </w:divBdr>
                  <w:divsChild>
                    <w:div w:id="18968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18975161">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263340308">
      <w:bodyDiv w:val="1"/>
      <w:marLeft w:val="0"/>
      <w:marRight w:val="0"/>
      <w:marTop w:val="0"/>
      <w:marBottom w:val="0"/>
      <w:divBdr>
        <w:top w:val="none" w:sz="0" w:space="0" w:color="auto"/>
        <w:left w:val="none" w:sz="0" w:space="0" w:color="auto"/>
        <w:bottom w:val="none" w:sz="0" w:space="0" w:color="auto"/>
        <w:right w:val="none" w:sz="0" w:space="0" w:color="auto"/>
      </w:divBdr>
      <w:divsChild>
        <w:div w:id="2022047973">
          <w:marLeft w:val="0"/>
          <w:marRight w:val="0"/>
          <w:marTop w:val="0"/>
          <w:marBottom w:val="0"/>
          <w:divBdr>
            <w:top w:val="none" w:sz="0" w:space="0" w:color="auto"/>
            <w:left w:val="none" w:sz="0" w:space="0" w:color="auto"/>
            <w:bottom w:val="none" w:sz="0" w:space="0" w:color="auto"/>
            <w:right w:val="none" w:sz="0" w:space="0" w:color="auto"/>
          </w:divBdr>
          <w:divsChild>
            <w:div w:id="800728620">
              <w:marLeft w:val="0"/>
              <w:marRight w:val="0"/>
              <w:marTop w:val="0"/>
              <w:marBottom w:val="0"/>
              <w:divBdr>
                <w:top w:val="none" w:sz="0" w:space="0" w:color="auto"/>
                <w:left w:val="none" w:sz="0" w:space="0" w:color="auto"/>
                <w:bottom w:val="none" w:sz="0" w:space="0" w:color="auto"/>
                <w:right w:val="none" w:sz="0" w:space="0" w:color="auto"/>
              </w:divBdr>
            </w:div>
          </w:divsChild>
        </w:div>
        <w:div w:id="825517075">
          <w:marLeft w:val="0"/>
          <w:marRight w:val="0"/>
          <w:marTop w:val="0"/>
          <w:marBottom w:val="0"/>
          <w:divBdr>
            <w:top w:val="none" w:sz="0" w:space="0" w:color="auto"/>
            <w:left w:val="none" w:sz="0" w:space="0" w:color="auto"/>
            <w:bottom w:val="none" w:sz="0" w:space="0" w:color="auto"/>
            <w:right w:val="none" w:sz="0" w:space="0" w:color="auto"/>
          </w:divBdr>
          <w:divsChild>
            <w:div w:id="1484394891">
              <w:marLeft w:val="0"/>
              <w:marRight w:val="0"/>
              <w:marTop w:val="0"/>
              <w:marBottom w:val="0"/>
              <w:divBdr>
                <w:top w:val="none" w:sz="0" w:space="0" w:color="auto"/>
                <w:left w:val="none" w:sz="0" w:space="0" w:color="auto"/>
                <w:bottom w:val="none" w:sz="0" w:space="0" w:color="auto"/>
                <w:right w:val="none" w:sz="0" w:space="0" w:color="auto"/>
              </w:divBdr>
            </w:div>
            <w:div w:id="21298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36664">
      <w:bodyDiv w:val="1"/>
      <w:marLeft w:val="0"/>
      <w:marRight w:val="0"/>
      <w:marTop w:val="0"/>
      <w:marBottom w:val="0"/>
      <w:divBdr>
        <w:top w:val="none" w:sz="0" w:space="0" w:color="auto"/>
        <w:left w:val="none" w:sz="0" w:space="0" w:color="auto"/>
        <w:bottom w:val="none" w:sz="0" w:space="0" w:color="auto"/>
        <w:right w:val="none" w:sz="0" w:space="0" w:color="auto"/>
      </w:divBdr>
      <w:divsChild>
        <w:div w:id="1434745507">
          <w:marLeft w:val="0"/>
          <w:marRight w:val="0"/>
          <w:marTop w:val="0"/>
          <w:marBottom w:val="0"/>
          <w:divBdr>
            <w:top w:val="none" w:sz="0" w:space="0" w:color="auto"/>
            <w:left w:val="none" w:sz="0" w:space="0" w:color="auto"/>
            <w:bottom w:val="none" w:sz="0" w:space="0" w:color="auto"/>
            <w:right w:val="none" w:sz="0" w:space="0" w:color="auto"/>
          </w:divBdr>
          <w:divsChild>
            <w:div w:id="1340231187">
              <w:marLeft w:val="0"/>
              <w:marRight w:val="0"/>
              <w:marTop w:val="0"/>
              <w:marBottom w:val="0"/>
              <w:divBdr>
                <w:top w:val="none" w:sz="0" w:space="0" w:color="auto"/>
                <w:left w:val="none" w:sz="0" w:space="0" w:color="auto"/>
                <w:bottom w:val="none" w:sz="0" w:space="0" w:color="auto"/>
                <w:right w:val="none" w:sz="0" w:space="0" w:color="auto"/>
              </w:divBdr>
            </w:div>
          </w:divsChild>
        </w:div>
        <w:div w:id="2062174205">
          <w:marLeft w:val="0"/>
          <w:marRight w:val="0"/>
          <w:marTop w:val="0"/>
          <w:marBottom w:val="0"/>
          <w:divBdr>
            <w:top w:val="none" w:sz="0" w:space="0" w:color="auto"/>
            <w:left w:val="none" w:sz="0" w:space="0" w:color="auto"/>
            <w:bottom w:val="none" w:sz="0" w:space="0" w:color="auto"/>
            <w:right w:val="none" w:sz="0" w:space="0" w:color="auto"/>
          </w:divBdr>
          <w:divsChild>
            <w:div w:id="1648703127">
              <w:marLeft w:val="0"/>
              <w:marRight w:val="0"/>
              <w:marTop w:val="0"/>
              <w:marBottom w:val="0"/>
              <w:divBdr>
                <w:top w:val="none" w:sz="0" w:space="0" w:color="auto"/>
                <w:left w:val="none" w:sz="0" w:space="0" w:color="auto"/>
                <w:bottom w:val="none" w:sz="0" w:space="0" w:color="auto"/>
                <w:right w:val="none" w:sz="0" w:space="0" w:color="auto"/>
              </w:divBdr>
            </w:div>
            <w:div w:id="18903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1426">
      <w:bodyDiv w:val="1"/>
      <w:marLeft w:val="0"/>
      <w:marRight w:val="0"/>
      <w:marTop w:val="0"/>
      <w:marBottom w:val="0"/>
      <w:divBdr>
        <w:top w:val="none" w:sz="0" w:space="0" w:color="auto"/>
        <w:left w:val="none" w:sz="0" w:space="0" w:color="auto"/>
        <w:bottom w:val="none" w:sz="0" w:space="0" w:color="auto"/>
        <w:right w:val="none" w:sz="0" w:space="0" w:color="auto"/>
      </w:divBdr>
      <w:divsChild>
        <w:div w:id="905729401">
          <w:marLeft w:val="0"/>
          <w:marRight w:val="0"/>
          <w:marTop w:val="0"/>
          <w:marBottom w:val="0"/>
          <w:divBdr>
            <w:top w:val="none" w:sz="0" w:space="0" w:color="auto"/>
            <w:left w:val="none" w:sz="0" w:space="0" w:color="auto"/>
            <w:bottom w:val="none" w:sz="0" w:space="0" w:color="auto"/>
            <w:right w:val="none" w:sz="0" w:space="0" w:color="auto"/>
          </w:divBdr>
        </w:div>
        <w:div w:id="645814792">
          <w:marLeft w:val="0"/>
          <w:marRight w:val="0"/>
          <w:marTop w:val="0"/>
          <w:marBottom w:val="0"/>
          <w:divBdr>
            <w:top w:val="none" w:sz="0" w:space="0" w:color="auto"/>
            <w:left w:val="none" w:sz="0" w:space="0" w:color="auto"/>
            <w:bottom w:val="none" w:sz="0" w:space="0" w:color="auto"/>
            <w:right w:val="none" w:sz="0" w:space="0" w:color="auto"/>
          </w:divBdr>
        </w:div>
      </w:divsChild>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228177">
      <w:bodyDiv w:val="1"/>
      <w:marLeft w:val="0"/>
      <w:marRight w:val="0"/>
      <w:marTop w:val="0"/>
      <w:marBottom w:val="0"/>
      <w:divBdr>
        <w:top w:val="none" w:sz="0" w:space="0" w:color="auto"/>
        <w:left w:val="none" w:sz="0" w:space="0" w:color="auto"/>
        <w:bottom w:val="none" w:sz="0" w:space="0" w:color="auto"/>
        <w:right w:val="none" w:sz="0" w:space="0" w:color="auto"/>
      </w:divBdr>
      <w:divsChild>
        <w:div w:id="1770277707">
          <w:marLeft w:val="0"/>
          <w:marRight w:val="0"/>
          <w:marTop w:val="0"/>
          <w:marBottom w:val="0"/>
          <w:divBdr>
            <w:top w:val="none" w:sz="0" w:space="0" w:color="auto"/>
            <w:left w:val="none" w:sz="0" w:space="0" w:color="auto"/>
            <w:bottom w:val="none" w:sz="0" w:space="0" w:color="auto"/>
            <w:right w:val="none" w:sz="0" w:space="0" w:color="auto"/>
          </w:divBdr>
          <w:divsChild>
            <w:div w:id="2001157514">
              <w:marLeft w:val="0"/>
              <w:marRight w:val="0"/>
              <w:marTop w:val="0"/>
              <w:marBottom w:val="0"/>
              <w:divBdr>
                <w:top w:val="none" w:sz="0" w:space="0" w:color="auto"/>
                <w:left w:val="none" w:sz="0" w:space="0" w:color="auto"/>
                <w:bottom w:val="none" w:sz="0" w:space="0" w:color="auto"/>
                <w:right w:val="none" w:sz="0" w:space="0" w:color="auto"/>
              </w:divBdr>
            </w:div>
          </w:divsChild>
        </w:div>
        <w:div w:id="1984389033">
          <w:marLeft w:val="0"/>
          <w:marRight w:val="0"/>
          <w:marTop w:val="0"/>
          <w:marBottom w:val="0"/>
          <w:divBdr>
            <w:top w:val="none" w:sz="0" w:space="0" w:color="auto"/>
            <w:left w:val="none" w:sz="0" w:space="0" w:color="auto"/>
            <w:bottom w:val="none" w:sz="0" w:space="0" w:color="auto"/>
            <w:right w:val="none" w:sz="0" w:space="0" w:color="auto"/>
          </w:divBdr>
          <w:divsChild>
            <w:div w:id="596208325">
              <w:marLeft w:val="0"/>
              <w:marRight w:val="0"/>
              <w:marTop w:val="0"/>
              <w:marBottom w:val="0"/>
              <w:divBdr>
                <w:top w:val="none" w:sz="0" w:space="0" w:color="auto"/>
                <w:left w:val="none" w:sz="0" w:space="0" w:color="auto"/>
                <w:bottom w:val="none" w:sz="0" w:space="0" w:color="auto"/>
                <w:right w:val="none" w:sz="0" w:space="0" w:color="auto"/>
              </w:divBdr>
            </w:div>
            <w:div w:id="6221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618</Words>
  <Characters>3899</Characters>
  <Application>Microsoft Office Word</Application>
  <DocSecurity>0</DocSecurity>
  <Lines>32</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21</cp:revision>
  <cp:lastPrinted>2023-03-03T14:26:00Z</cp:lastPrinted>
  <dcterms:created xsi:type="dcterms:W3CDTF">2024-05-07T08:36:00Z</dcterms:created>
  <dcterms:modified xsi:type="dcterms:W3CDTF">2024-05-15T11:48:00Z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